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C7EB2" w14:textId="18A8946D" w:rsidR="00F60C78" w:rsidRPr="00BA4313" w:rsidRDefault="00F60C78" w:rsidP="00AE55AB">
      <w:pPr>
        <w:jc w:val="both"/>
        <w:rPr>
          <w:rFonts w:asciiTheme="minorHAnsi" w:hAnsiTheme="minorHAnsi" w:cstheme="minorHAnsi"/>
          <w:bCs/>
          <w:szCs w:val="22"/>
        </w:rPr>
      </w:pPr>
      <w:r w:rsidRPr="00BA4313">
        <w:rPr>
          <w:rFonts w:asciiTheme="minorHAnsi" w:hAnsiTheme="minorHAnsi" w:cstheme="minorHAnsi"/>
          <w:bCs/>
          <w:szCs w:val="22"/>
        </w:rPr>
        <w:t>THIS CHECKLIST IS TO BE COMPLETED BY THE CHIEF OFFICER PRIOR</w:t>
      </w:r>
      <w:r w:rsidR="00AE55AB">
        <w:rPr>
          <w:rFonts w:asciiTheme="minorHAnsi" w:hAnsiTheme="minorHAnsi" w:cstheme="minorHAnsi"/>
          <w:bCs/>
          <w:szCs w:val="22"/>
        </w:rPr>
        <w:t xml:space="preserve"> </w:t>
      </w:r>
      <w:r w:rsidRPr="00BA4313">
        <w:rPr>
          <w:rFonts w:asciiTheme="minorHAnsi" w:hAnsiTheme="minorHAnsi" w:cstheme="minorHAnsi"/>
          <w:bCs/>
          <w:szCs w:val="22"/>
        </w:rPr>
        <w:t xml:space="preserve">TO ARRIVAL IN PORT AND COMMENCEMENT OF CARGO OPERATIONS WITH A DECK </w:t>
      </w:r>
      <w:proofErr w:type="gramStart"/>
      <w:r w:rsidRPr="00BA4313">
        <w:rPr>
          <w:rFonts w:asciiTheme="minorHAnsi" w:hAnsiTheme="minorHAnsi" w:cstheme="minorHAnsi"/>
          <w:bCs/>
          <w:szCs w:val="22"/>
        </w:rPr>
        <w:t>LOG BOOK</w:t>
      </w:r>
      <w:proofErr w:type="gramEnd"/>
      <w:r w:rsidRPr="00BA4313">
        <w:rPr>
          <w:rFonts w:asciiTheme="minorHAnsi" w:hAnsiTheme="minorHAnsi" w:cstheme="minorHAnsi"/>
          <w:bCs/>
          <w:szCs w:val="22"/>
        </w:rPr>
        <w:t xml:space="preserve"> ENTRY MADE.  ANY DEFECTS FOUND, WHICH CANNOT BE RECTIFIED PRIOR TO ARRIVAL, ARE TO BE REPORTED TO THE MANAGEMENT OFFICE IMMEDIATELY AND PERMISSION OBTAINED TO CONTINUE WITH INTENDED CARGO OPERATIONS</w:t>
      </w:r>
    </w:p>
    <w:p w14:paraId="09C8B704" w14:textId="77777777" w:rsidR="00F60C78" w:rsidRPr="00BA4313" w:rsidRDefault="00F60C78">
      <w:pPr>
        <w:rPr>
          <w:rFonts w:asciiTheme="minorHAnsi" w:hAnsiTheme="minorHAnsi" w:cstheme="minorHAnsi"/>
          <w:szCs w:val="22"/>
        </w:rPr>
      </w:pPr>
    </w:p>
    <w:p w14:paraId="4E4AAF48" w14:textId="77777777" w:rsidR="00F60C78" w:rsidRPr="00BA4313" w:rsidRDefault="00F60C78">
      <w:pPr>
        <w:rPr>
          <w:rFonts w:asciiTheme="minorHAnsi" w:hAnsiTheme="minorHAnsi" w:cstheme="minorHAnsi"/>
          <w:szCs w:val="22"/>
        </w:rPr>
      </w:pPr>
    </w:p>
    <w:tbl>
      <w:tblPr>
        <w:tblW w:w="1022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214"/>
        <w:gridCol w:w="1008"/>
      </w:tblGrid>
      <w:tr w:rsidR="00BA4313" w:rsidRPr="00BA4313" w14:paraId="38BC7C20" w14:textId="77777777" w:rsidTr="00BA4313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AB3A6" w14:textId="77777777" w:rsidR="00F60C78" w:rsidRPr="00BA4313" w:rsidRDefault="00F60C78" w:rsidP="00F60C78">
            <w:pPr>
              <w:spacing w:before="40" w:after="40"/>
              <w:rPr>
                <w:rFonts w:asciiTheme="minorHAnsi" w:hAnsiTheme="minorHAnsi" w:cstheme="minorHAnsi"/>
                <w:b/>
                <w:szCs w:val="22"/>
              </w:rPr>
            </w:pPr>
            <w:r w:rsidRPr="00BA4313">
              <w:rPr>
                <w:rFonts w:asciiTheme="minorHAnsi" w:hAnsiTheme="minorHAnsi" w:cstheme="minorHAnsi"/>
                <w:b/>
                <w:szCs w:val="22"/>
              </w:rPr>
              <w:t>HAVE THE FOLLOWING BEEN UNDERTAKEN: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5AAD70" w14:textId="77777777" w:rsidR="00F60C78" w:rsidRPr="00BA4313" w:rsidRDefault="00F60C78" w:rsidP="00F60C78">
            <w:pPr>
              <w:pStyle w:val="Heading2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BA4313">
              <w:rPr>
                <w:rFonts w:asciiTheme="minorHAnsi" w:hAnsiTheme="minorHAnsi" w:cstheme="minorHAnsi"/>
                <w:sz w:val="22"/>
                <w:szCs w:val="22"/>
              </w:rPr>
              <w:t>Initials</w:t>
            </w:r>
          </w:p>
        </w:tc>
      </w:tr>
      <w:tr w:rsidR="00BA4313" w:rsidRPr="00BA4313" w14:paraId="71049EDB" w14:textId="77777777" w:rsidTr="00BA4313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2BAAE" w14:textId="4E560E08" w:rsidR="00F60C78" w:rsidRPr="00BA4313" w:rsidRDefault="00F60C78" w:rsidP="00F60C78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BA4313">
              <w:rPr>
                <w:rFonts w:asciiTheme="minorHAnsi" w:hAnsiTheme="minorHAnsi" w:cstheme="minorHAnsi"/>
                <w:bCs/>
                <w:szCs w:val="22"/>
              </w:rPr>
              <w:t xml:space="preserve">Has the ballast water control procedure as required by port state authority been completed?  (ref </w:t>
            </w:r>
            <w:r w:rsidR="00453773" w:rsidRPr="00453773">
              <w:rPr>
                <w:rFonts w:asciiTheme="minorHAnsi" w:hAnsiTheme="minorHAnsi" w:cstheme="minorHAnsi"/>
                <w:bCs/>
                <w:szCs w:val="22"/>
              </w:rPr>
              <w:t>IMO Res. A.774(18)</w:t>
            </w:r>
            <w:r w:rsidRPr="00BA4313">
              <w:rPr>
                <w:rFonts w:asciiTheme="minorHAnsi" w:hAnsiTheme="minorHAnsi" w:cstheme="minorHAnsi"/>
                <w:bCs/>
                <w:szCs w:val="22"/>
              </w:rPr>
              <w:t>)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F083FF" w14:textId="77777777" w:rsidR="00F60C78" w:rsidRPr="00BA4313" w:rsidRDefault="00F60C78" w:rsidP="00F60C78">
            <w:pPr>
              <w:pStyle w:val="Heading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4313" w:rsidRPr="00BA4313" w14:paraId="7464A988" w14:textId="77777777" w:rsidTr="00BA4313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F33DD" w14:textId="77777777" w:rsidR="00F60C78" w:rsidRPr="00BA4313" w:rsidRDefault="00F60C78" w:rsidP="00926BA7">
            <w:pPr>
              <w:spacing w:before="40" w:after="40"/>
              <w:rPr>
                <w:rFonts w:asciiTheme="minorHAnsi" w:hAnsiTheme="minorHAnsi" w:cstheme="minorHAnsi"/>
                <w:bCs/>
                <w:szCs w:val="22"/>
              </w:rPr>
            </w:pPr>
            <w:r w:rsidRPr="00BA4313">
              <w:rPr>
                <w:rFonts w:asciiTheme="minorHAnsi" w:hAnsiTheme="minorHAnsi" w:cstheme="minorHAnsi"/>
                <w:bCs/>
                <w:szCs w:val="22"/>
              </w:rPr>
              <w:t>Can the nominated quantity of the cargo be loaded/discharged?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858C50" w14:textId="77777777" w:rsidR="00F60C78" w:rsidRPr="00BA4313" w:rsidRDefault="00F60C78" w:rsidP="00F60C78">
            <w:pPr>
              <w:pStyle w:val="Heading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4313" w:rsidRPr="00BA4313" w14:paraId="740DE8A2" w14:textId="77777777" w:rsidTr="00BA4313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8C9C1" w14:textId="77777777" w:rsidR="00F60C78" w:rsidRPr="00BA4313" w:rsidRDefault="00F60C78" w:rsidP="00926BA7">
            <w:pPr>
              <w:spacing w:before="40" w:after="40"/>
              <w:rPr>
                <w:rFonts w:asciiTheme="minorHAnsi" w:hAnsiTheme="minorHAnsi" w:cstheme="minorHAnsi"/>
                <w:bCs/>
                <w:szCs w:val="22"/>
              </w:rPr>
            </w:pPr>
            <w:r w:rsidRPr="00BA4313">
              <w:rPr>
                <w:rFonts w:asciiTheme="minorHAnsi" w:hAnsiTheme="minorHAnsi" w:cstheme="minorHAnsi"/>
                <w:bCs/>
                <w:szCs w:val="22"/>
              </w:rPr>
              <w:t>Is there sufficient water at the intended berth? (Refer to Fleet Operations Navigation Safety Chapter - “Under Keel Clearance”).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F0DAFD" w14:textId="77777777" w:rsidR="00F60C78" w:rsidRPr="00BA4313" w:rsidRDefault="00F60C78" w:rsidP="00F60C78">
            <w:pPr>
              <w:pStyle w:val="Heading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4313" w:rsidRPr="00BA4313" w14:paraId="4E8914BC" w14:textId="77777777" w:rsidTr="00BA4313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28F0E" w14:textId="77777777" w:rsidR="00F60C78" w:rsidRPr="00BA4313" w:rsidRDefault="00F60C78" w:rsidP="00926BA7">
            <w:pPr>
              <w:spacing w:before="40" w:after="40"/>
              <w:rPr>
                <w:rFonts w:asciiTheme="minorHAnsi" w:hAnsiTheme="minorHAnsi" w:cstheme="minorHAnsi"/>
                <w:bCs/>
                <w:szCs w:val="22"/>
              </w:rPr>
            </w:pPr>
            <w:r w:rsidRPr="00BA4313">
              <w:rPr>
                <w:rFonts w:asciiTheme="minorHAnsi" w:hAnsiTheme="minorHAnsi" w:cstheme="minorHAnsi"/>
                <w:bCs/>
                <w:szCs w:val="22"/>
              </w:rPr>
              <w:t>Are the cargo tanks and lines clean, ready and suitable for the intended cargo?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56DDD4" w14:textId="77777777" w:rsidR="00F60C78" w:rsidRPr="00BA4313" w:rsidRDefault="00F60C78" w:rsidP="00F60C78">
            <w:pPr>
              <w:pStyle w:val="Heading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4313" w:rsidRPr="00BA4313" w14:paraId="459A5844" w14:textId="77777777" w:rsidTr="00BA4313">
        <w:trPr>
          <w:trHeight w:val="138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D60E9" w14:textId="77777777" w:rsidR="00F60C78" w:rsidRPr="00BA4313" w:rsidRDefault="00F60C78" w:rsidP="00926BA7">
            <w:pPr>
              <w:spacing w:before="40" w:after="40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ABCB12" w14:textId="77777777" w:rsidR="00F60C78" w:rsidRPr="00BA4313" w:rsidRDefault="00F60C78" w:rsidP="00F60C78">
            <w:pPr>
              <w:pStyle w:val="Heading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4313" w:rsidRPr="00BA4313" w14:paraId="2DA2D1D6" w14:textId="77777777" w:rsidTr="00BA4313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064DF" w14:textId="77777777" w:rsidR="002F6CDA" w:rsidRPr="00BA4313" w:rsidRDefault="002F6CDA">
            <w:pPr>
              <w:spacing w:before="40" w:after="40"/>
              <w:rPr>
                <w:rFonts w:asciiTheme="minorHAnsi" w:hAnsiTheme="minorHAnsi" w:cstheme="minorHAnsi"/>
                <w:b/>
                <w:szCs w:val="22"/>
              </w:rPr>
            </w:pPr>
            <w:r w:rsidRPr="00BA4313">
              <w:rPr>
                <w:rFonts w:asciiTheme="minorHAnsi" w:hAnsiTheme="minorHAnsi" w:cstheme="minorHAnsi"/>
                <w:b/>
                <w:szCs w:val="22"/>
              </w:rPr>
              <w:t>IF THE CARGO REQUIRES TO BE HEATED: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DA8810" w14:textId="77777777" w:rsidR="002F6CDA" w:rsidRPr="00BA4313" w:rsidRDefault="003636DC">
            <w:pPr>
              <w:pStyle w:val="Heading2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BA4313">
              <w:rPr>
                <w:rFonts w:asciiTheme="minorHAnsi" w:hAnsiTheme="minorHAnsi" w:cstheme="minorHAnsi"/>
                <w:sz w:val="22"/>
                <w:szCs w:val="22"/>
              </w:rPr>
              <w:t>Initials</w:t>
            </w:r>
          </w:p>
        </w:tc>
      </w:tr>
      <w:tr w:rsidR="00BA4313" w:rsidRPr="00BA4313" w14:paraId="6D5B2FCC" w14:textId="77777777" w:rsidTr="00BA4313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8DAAE" w14:textId="77777777" w:rsidR="002F6CDA" w:rsidRPr="00BA4313" w:rsidRDefault="002F6CDA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>Have the voyage orders been received?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CA1A2F" w14:textId="77777777" w:rsidR="002F6CDA" w:rsidRPr="00BA4313" w:rsidRDefault="002F6CD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BA4313" w:rsidRPr="00BA4313" w14:paraId="361F3454" w14:textId="77777777" w:rsidTr="00BA4313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5A430" w14:textId="77777777" w:rsidR="002F6CDA" w:rsidRPr="00BA4313" w:rsidRDefault="002F6CDA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>Have arrangements been made with the Chief Engineer?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B8A1AD" w14:textId="77777777" w:rsidR="002F6CDA" w:rsidRPr="00BA4313" w:rsidRDefault="002F6CD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BA4313" w:rsidRPr="00BA4313" w14:paraId="379ED479" w14:textId="77777777" w:rsidTr="00BA4313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7431E" w14:textId="77777777" w:rsidR="002F6CDA" w:rsidRPr="00BA4313" w:rsidRDefault="002F6CDA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>Has the heating system been tested and found to be tight and operational?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B46D67B" w14:textId="77777777" w:rsidR="002F6CDA" w:rsidRPr="00BA4313" w:rsidRDefault="002F6CD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BA4313" w:rsidRPr="00BA4313" w14:paraId="36B1C4C5" w14:textId="77777777" w:rsidTr="00BA4313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9EABD" w14:textId="77777777" w:rsidR="002F6CDA" w:rsidRPr="00BA4313" w:rsidRDefault="002F6CDA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 xml:space="preserve">If heater parts are isolated (e.g. by means of flange </w:t>
            </w:r>
            <w:proofErr w:type="spellStart"/>
            <w:r w:rsidRPr="00BA4313">
              <w:rPr>
                <w:rFonts w:asciiTheme="minorHAnsi" w:hAnsiTheme="minorHAnsi" w:cstheme="minorHAnsi"/>
                <w:szCs w:val="22"/>
              </w:rPr>
              <w:t>etc</w:t>
            </w:r>
            <w:proofErr w:type="spellEnd"/>
            <w:r w:rsidRPr="00BA4313">
              <w:rPr>
                <w:rFonts w:asciiTheme="minorHAnsi" w:hAnsiTheme="minorHAnsi" w:cstheme="minorHAnsi"/>
                <w:szCs w:val="22"/>
              </w:rPr>
              <w:t xml:space="preserve">) is </w:t>
            </w:r>
            <w:proofErr w:type="gramStart"/>
            <w:r w:rsidRPr="00BA4313">
              <w:rPr>
                <w:rFonts w:asciiTheme="minorHAnsi" w:hAnsiTheme="minorHAnsi" w:cstheme="minorHAnsi"/>
                <w:szCs w:val="22"/>
              </w:rPr>
              <w:t>it</w:t>
            </w:r>
            <w:proofErr w:type="gramEnd"/>
            <w:r w:rsidRPr="00BA4313">
              <w:rPr>
                <w:rFonts w:asciiTheme="minorHAnsi" w:hAnsiTheme="minorHAnsi" w:cstheme="minorHAnsi"/>
                <w:szCs w:val="22"/>
              </w:rPr>
              <w:t xml:space="preserve"> clear what part is isolated and are the parts clearly identifiable?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F4B20" w14:textId="77777777" w:rsidR="002F6CDA" w:rsidRPr="00BA4313" w:rsidRDefault="002F6CD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BA4313" w:rsidRPr="00BA4313" w14:paraId="51202427" w14:textId="77777777" w:rsidTr="00BA4313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6919B" w14:textId="77777777" w:rsidR="00A632D0" w:rsidRPr="00BA4313" w:rsidRDefault="00193E0C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 xml:space="preserve">Is the steam condensate return routed through steam observation tank in deck area? 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2E9CD18F" w14:textId="77777777" w:rsidR="00A632D0" w:rsidRPr="00BA4313" w:rsidRDefault="00A632D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BA4313" w:rsidRPr="00BA4313" w14:paraId="335C8688" w14:textId="77777777" w:rsidTr="00BA4313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7D7C4" w14:textId="77777777" w:rsidR="00193E0C" w:rsidRPr="00BA4313" w:rsidRDefault="00193E0C" w:rsidP="006355F2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 xml:space="preserve">Are the heating coils of the cargo tanks that do not require heating blanked on both inlet &amp; outlet side and valves lashed in closed position </w:t>
            </w:r>
            <w:proofErr w:type="gramStart"/>
            <w:r w:rsidRPr="00BA4313">
              <w:rPr>
                <w:rFonts w:asciiTheme="minorHAnsi" w:hAnsiTheme="minorHAnsi" w:cstheme="minorHAnsi"/>
                <w:szCs w:val="22"/>
              </w:rPr>
              <w:t>in order to</w:t>
            </w:r>
            <w:proofErr w:type="gramEnd"/>
            <w:r w:rsidRPr="00BA4313">
              <w:rPr>
                <w:rFonts w:asciiTheme="minorHAnsi" w:hAnsiTheme="minorHAnsi" w:cstheme="minorHAnsi"/>
                <w:szCs w:val="22"/>
              </w:rPr>
              <w:t xml:space="preserve"> avoid unintended heating? 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D4DC1" w14:textId="77777777" w:rsidR="00193E0C" w:rsidRPr="00BA4313" w:rsidRDefault="00193E0C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7FA1E9B2" w14:textId="77777777" w:rsidR="002F6CDA" w:rsidRPr="00BA4313" w:rsidRDefault="002F6CDA">
      <w:pPr>
        <w:rPr>
          <w:rFonts w:asciiTheme="minorHAnsi" w:hAnsiTheme="minorHAnsi" w:cstheme="minorHAnsi"/>
          <w:szCs w:val="22"/>
        </w:rPr>
      </w:pPr>
    </w:p>
    <w:tbl>
      <w:tblPr>
        <w:tblW w:w="102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4"/>
        <w:gridCol w:w="1008"/>
      </w:tblGrid>
      <w:tr w:rsidR="002F6CDA" w:rsidRPr="00BA4313" w14:paraId="57BABF5A" w14:textId="77777777" w:rsidTr="00BA4313">
        <w:tc>
          <w:tcPr>
            <w:tcW w:w="9214" w:type="dxa"/>
            <w:shd w:val="clear" w:color="auto" w:fill="auto"/>
          </w:tcPr>
          <w:p w14:paraId="018F3DCA" w14:textId="77777777" w:rsidR="002F6CDA" w:rsidRPr="00BA4313" w:rsidRDefault="002F6CDA">
            <w:pPr>
              <w:pStyle w:val="HeadingBase"/>
              <w:spacing w:before="100" w:after="10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>HAVE THE FOLLOWING CHECKS BEEN CARRIED OUT:</w:t>
            </w:r>
          </w:p>
        </w:tc>
        <w:tc>
          <w:tcPr>
            <w:tcW w:w="1008" w:type="dxa"/>
            <w:shd w:val="clear" w:color="auto" w:fill="auto"/>
          </w:tcPr>
          <w:p w14:paraId="6F42260D" w14:textId="77777777" w:rsidR="002F6CDA" w:rsidRPr="00BA4313" w:rsidRDefault="003636DC">
            <w:pPr>
              <w:pStyle w:val="Heading2"/>
              <w:rPr>
                <w:rFonts w:asciiTheme="minorHAnsi" w:hAnsiTheme="minorHAnsi" w:cstheme="minorHAnsi"/>
                <w:sz w:val="22"/>
                <w:szCs w:val="22"/>
              </w:rPr>
            </w:pPr>
            <w:r w:rsidRPr="00BA4313">
              <w:rPr>
                <w:rFonts w:asciiTheme="minorHAnsi" w:hAnsiTheme="minorHAnsi" w:cstheme="minorHAnsi"/>
                <w:sz w:val="22"/>
                <w:szCs w:val="22"/>
              </w:rPr>
              <w:t>Initials</w:t>
            </w:r>
          </w:p>
        </w:tc>
      </w:tr>
      <w:tr w:rsidR="002F6CDA" w:rsidRPr="00BA4313" w14:paraId="23FC4723" w14:textId="77777777" w:rsidTr="00BA4313">
        <w:tc>
          <w:tcPr>
            <w:tcW w:w="9214" w:type="dxa"/>
            <w:shd w:val="clear" w:color="auto" w:fill="auto"/>
          </w:tcPr>
          <w:p w14:paraId="324BC407" w14:textId="77777777" w:rsidR="002F6CDA" w:rsidRPr="00BA4313" w:rsidRDefault="002F6CDA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>Has the cargo plan been prepared?</w:t>
            </w:r>
          </w:p>
        </w:tc>
        <w:tc>
          <w:tcPr>
            <w:tcW w:w="1008" w:type="dxa"/>
            <w:shd w:val="clear" w:color="auto" w:fill="auto"/>
          </w:tcPr>
          <w:p w14:paraId="1FABFC57" w14:textId="77777777" w:rsidR="002F6CDA" w:rsidRPr="00BA4313" w:rsidRDefault="002F6CD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562F3F" w:rsidRPr="00BA4313" w14:paraId="05C1EBBE" w14:textId="77777777" w:rsidTr="00BA4313">
        <w:tc>
          <w:tcPr>
            <w:tcW w:w="9214" w:type="dxa"/>
            <w:shd w:val="clear" w:color="auto" w:fill="auto"/>
          </w:tcPr>
          <w:p w14:paraId="2041BFAA" w14:textId="77777777" w:rsidR="00562F3F" w:rsidRPr="00BA4313" w:rsidRDefault="00193E0C" w:rsidP="00562F3F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 xml:space="preserve">Will the stresses and stability of the vessel </w:t>
            </w:r>
            <w:r w:rsidR="00437B93" w:rsidRPr="00BA4313">
              <w:rPr>
                <w:rFonts w:asciiTheme="minorHAnsi" w:hAnsiTheme="minorHAnsi" w:cstheme="minorHAnsi"/>
                <w:szCs w:val="22"/>
              </w:rPr>
              <w:t xml:space="preserve">be within acceptable limits during all stages of the operation and voyage? </w:t>
            </w:r>
            <w:r w:rsidR="00562F3F" w:rsidRPr="00BA4313">
              <w:rPr>
                <w:rFonts w:asciiTheme="minorHAnsi" w:hAnsiTheme="minorHAnsi" w:cstheme="minorHAnsi"/>
                <w:szCs w:val="22"/>
              </w:rPr>
              <w:t xml:space="preserve"> </w:t>
            </w:r>
          </w:p>
        </w:tc>
        <w:tc>
          <w:tcPr>
            <w:tcW w:w="1008" w:type="dxa"/>
            <w:shd w:val="clear" w:color="auto" w:fill="auto"/>
          </w:tcPr>
          <w:p w14:paraId="1562AE35" w14:textId="77777777" w:rsidR="00562F3F" w:rsidRPr="00BA4313" w:rsidRDefault="00562F3F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2F6CDA" w:rsidRPr="00BA4313" w14:paraId="5EA4B747" w14:textId="77777777" w:rsidTr="00BA4313">
        <w:tc>
          <w:tcPr>
            <w:tcW w:w="9214" w:type="dxa"/>
            <w:shd w:val="clear" w:color="auto" w:fill="auto"/>
          </w:tcPr>
          <w:p w14:paraId="7B7D8C3F" w14:textId="77777777" w:rsidR="002F6CDA" w:rsidRPr="00BA4313" w:rsidRDefault="00437B93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 xml:space="preserve">Has all PPE been inspected &amp; in good operational condition for intended use? </w:t>
            </w:r>
          </w:p>
        </w:tc>
        <w:tc>
          <w:tcPr>
            <w:tcW w:w="1008" w:type="dxa"/>
            <w:shd w:val="clear" w:color="auto" w:fill="auto"/>
          </w:tcPr>
          <w:p w14:paraId="1A7A3DE2" w14:textId="77777777" w:rsidR="002F6CDA" w:rsidRPr="00BA4313" w:rsidRDefault="002F6CD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2F6CDA" w:rsidRPr="00BA4313" w14:paraId="0806B7A6" w14:textId="77777777" w:rsidTr="00BA4313">
        <w:tc>
          <w:tcPr>
            <w:tcW w:w="9214" w:type="dxa"/>
            <w:shd w:val="clear" w:color="auto" w:fill="auto"/>
          </w:tcPr>
          <w:p w14:paraId="70181720" w14:textId="77777777" w:rsidR="002F6CDA" w:rsidRPr="00BA4313" w:rsidRDefault="002F6CDA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>Have the portable spool pieces been fitted and unused connection flanges blanked?</w:t>
            </w:r>
          </w:p>
        </w:tc>
        <w:tc>
          <w:tcPr>
            <w:tcW w:w="1008" w:type="dxa"/>
            <w:shd w:val="clear" w:color="auto" w:fill="auto"/>
          </w:tcPr>
          <w:p w14:paraId="673C1BE3" w14:textId="77777777" w:rsidR="002F6CDA" w:rsidRPr="00BA4313" w:rsidRDefault="002F6CD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2F6CDA" w:rsidRPr="00BA4313" w14:paraId="7C20CA1A" w14:textId="77777777" w:rsidTr="00BA4313">
        <w:tc>
          <w:tcPr>
            <w:tcW w:w="9214" w:type="dxa"/>
            <w:shd w:val="clear" w:color="auto" w:fill="auto"/>
          </w:tcPr>
          <w:p w14:paraId="04C0092A" w14:textId="77777777" w:rsidR="002F6CDA" w:rsidRPr="00BA4313" w:rsidRDefault="00437B93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 xml:space="preserve">Have the cargo hoses, spool pieces, flanges been tested to 7bar for 15 minutes? </w:t>
            </w:r>
          </w:p>
        </w:tc>
        <w:tc>
          <w:tcPr>
            <w:tcW w:w="1008" w:type="dxa"/>
            <w:shd w:val="clear" w:color="auto" w:fill="auto"/>
          </w:tcPr>
          <w:p w14:paraId="562C4A07" w14:textId="77777777" w:rsidR="002F6CDA" w:rsidRPr="00BA4313" w:rsidRDefault="002F6CD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5663C5" w:rsidRPr="00BA4313" w14:paraId="6C01CA0C" w14:textId="77777777" w:rsidTr="00BA4313">
        <w:tc>
          <w:tcPr>
            <w:tcW w:w="9214" w:type="dxa"/>
            <w:shd w:val="clear" w:color="auto" w:fill="auto"/>
          </w:tcPr>
          <w:p w14:paraId="10F6464D" w14:textId="77777777" w:rsidR="005663C5" w:rsidRPr="00BA4313" w:rsidRDefault="005663C5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 xml:space="preserve">Where blanks have been installed on the cargo piping </w:t>
            </w:r>
            <w:proofErr w:type="gramStart"/>
            <w:r w:rsidRPr="00BA4313">
              <w:rPr>
                <w:rFonts w:asciiTheme="minorHAnsi" w:hAnsiTheme="minorHAnsi" w:cstheme="minorHAnsi"/>
                <w:szCs w:val="22"/>
              </w:rPr>
              <w:t>have</w:t>
            </w:r>
            <w:proofErr w:type="gramEnd"/>
            <w:r w:rsidRPr="00BA4313">
              <w:rPr>
                <w:rFonts w:asciiTheme="minorHAnsi" w:hAnsiTheme="minorHAnsi" w:cstheme="minorHAnsi"/>
                <w:szCs w:val="22"/>
              </w:rPr>
              <w:t xml:space="preserve"> they been recorded and known to those who supervise and undertake work on the cargo system? </w:t>
            </w:r>
            <w:proofErr w:type="gramStart"/>
            <w:r w:rsidRPr="00BA4313">
              <w:rPr>
                <w:rFonts w:asciiTheme="minorHAnsi" w:hAnsiTheme="minorHAnsi" w:cstheme="minorHAnsi"/>
                <w:szCs w:val="22"/>
              </w:rPr>
              <w:t>Installed spade blinds are</w:t>
            </w:r>
            <w:proofErr w:type="gramEnd"/>
            <w:r w:rsidRPr="00BA4313">
              <w:rPr>
                <w:rFonts w:asciiTheme="minorHAnsi" w:hAnsiTheme="minorHAnsi" w:cstheme="minorHAnsi"/>
                <w:szCs w:val="22"/>
              </w:rPr>
              <w:t xml:space="preserve"> clearly tagged on the relevant flange?</w:t>
            </w:r>
          </w:p>
        </w:tc>
        <w:tc>
          <w:tcPr>
            <w:tcW w:w="1008" w:type="dxa"/>
            <w:shd w:val="clear" w:color="auto" w:fill="auto"/>
          </w:tcPr>
          <w:p w14:paraId="52F3BF61" w14:textId="77777777" w:rsidR="005663C5" w:rsidRPr="00BA4313" w:rsidRDefault="005663C5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2F6CDA" w:rsidRPr="00BA4313" w14:paraId="3641349C" w14:textId="77777777" w:rsidTr="00BA4313">
        <w:tc>
          <w:tcPr>
            <w:tcW w:w="9214" w:type="dxa"/>
            <w:shd w:val="clear" w:color="auto" w:fill="auto"/>
          </w:tcPr>
          <w:p w14:paraId="1BB11816" w14:textId="77777777" w:rsidR="002F6CDA" w:rsidRPr="00BA4313" w:rsidRDefault="00437B93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 xml:space="preserve">Has the emergency cargo pump stop been tested </w:t>
            </w:r>
            <w:r w:rsidR="00083087" w:rsidRPr="00BA4313">
              <w:rPr>
                <w:rFonts w:asciiTheme="minorHAnsi" w:hAnsiTheme="minorHAnsi" w:cstheme="minorHAnsi"/>
                <w:szCs w:val="22"/>
              </w:rPr>
              <w:t xml:space="preserve">within 24 hours of expected cargo operations </w:t>
            </w:r>
            <w:r w:rsidRPr="00BA4313">
              <w:rPr>
                <w:rFonts w:asciiTheme="minorHAnsi" w:hAnsiTheme="minorHAnsi" w:cstheme="minorHAnsi"/>
                <w:szCs w:val="22"/>
              </w:rPr>
              <w:t>and found satisfactory?</w:t>
            </w:r>
          </w:p>
        </w:tc>
        <w:tc>
          <w:tcPr>
            <w:tcW w:w="1008" w:type="dxa"/>
            <w:shd w:val="clear" w:color="auto" w:fill="auto"/>
          </w:tcPr>
          <w:p w14:paraId="73F5C2DB" w14:textId="77777777" w:rsidR="002F6CDA" w:rsidRPr="00BA4313" w:rsidRDefault="002F6CD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437B93" w:rsidRPr="00BA4313" w14:paraId="5FCD13AF" w14:textId="77777777" w:rsidTr="00BA4313">
        <w:tc>
          <w:tcPr>
            <w:tcW w:w="9214" w:type="dxa"/>
            <w:shd w:val="clear" w:color="auto" w:fill="auto"/>
          </w:tcPr>
          <w:p w14:paraId="7E8C119F" w14:textId="77777777" w:rsidR="00437B93" w:rsidRPr="00BA4313" w:rsidRDefault="00437B93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 xml:space="preserve">Are loading / discharging lines properly connected, leak-tested and their condition appears satisfactory? Are all unused manifolds blanked? </w:t>
            </w:r>
          </w:p>
        </w:tc>
        <w:tc>
          <w:tcPr>
            <w:tcW w:w="1008" w:type="dxa"/>
            <w:shd w:val="clear" w:color="auto" w:fill="auto"/>
          </w:tcPr>
          <w:p w14:paraId="5E8CEF81" w14:textId="77777777" w:rsidR="00437B93" w:rsidRPr="00BA4313" w:rsidRDefault="00437B93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437B93" w:rsidRPr="00BA4313" w14:paraId="4D6A14C7" w14:textId="77777777" w:rsidTr="00BA4313">
        <w:tc>
          <w:tcPr>
            <w:tcW w:w="9214" w:type="dxa"/>
            <w:shd w:val="clear" w:color="auto" w:fill="auto"/>
          </w:tcPr>
          <w:p w14:paraId="59790906" w14:textId="77777777" w:rsidR="00437B93" w:rsidRPr="00BA4313" w:rsidRDefault="00437B93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 xml:space="preserve">Are all manifolds (both sides) fitted with a pressure gauge and are all gauges calibrated </w:t>
            </w:r>
            <w:proofErr w:type="gramStart"/>
            <w:r w:rsidRPr="00BA4313">
              <w:rPr>
                <w:rFonts w:asciiTheme="minorHAnsi" w:hAnsiTheme="minorHAnsi" w:cstheme="minorHAnsi"/>
                <w:szCs w:val="22"/>
              </w:rPr>
              <w:t>up-to-date</w:t>
            </w:r>
            <w:proofErr w:type="gramEnd"/>
            <w:r w:rsidRPr="00BA4313">
              <w:rPr>
                <w:rFonts w:asciiTheme="minorHAnsi" w:hAnsiTheme="minorHAnsi" w:cstheme="minorHAnsi"/>
                <w:szCs w:val="22"/>
              </w:rPr>
              <w:t>?</w:t>
            </w:r>
          </w:p>
        </w:tc>
        <w:tc>
          <w:tcPr>
            <w:tcW w:w="1008" w:type="dxa"/>
            <w:shd w:val="clear" w:color="auto" w:fill="auto"/>
          </w:tcPr>
          <w:p w14:paraId="135C0CF7" w14:textId="77777777" w:rsidR="00437B93" w:rsidRPr="00BA4313" w:rsidRDefault="00437B93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2F6CDA" w:rsidRPr="00BA4313" w14:paraId="4E32980B" w14:textId="77777777" w:rsidTr="00BA4313">
        <w:tc>
          <w:tcPr>
            <w:tcW w:w="9214" w:type="dxa"/>
            <w:shd w:val="clear" w:color="auto" w:fill="auto"/>
          </w:tcPr>
          <w:p w14:paraId="79AC0735" w14:textId="77777777" w:rsidR="002F6CDA" w:rsidRPr="00BA4313" w:rsidRDefault="002F6CDA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>Has the inert gas system been tested?</w:t>
            </w:r>
          </w:p>
        </w:tc>
        <w:tc>
          <w:tcPr>
            <w:tcW w:w="1008" w:type="dxa"/>
            <w:shd w:val="clear" w:color="auto" w:fill="auto"/>
          </w:tcPr>
          <w:p w14:paraId="579D7231" w14:textId="77777777" w:rsidR="002F6CDA" w:rsidRPr="00BA4313" w:rsidRDefault="002F6CD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2F6CDA" w:rsidRPr="00BA4313" w14:paraId="409F5C12" w14:textId="77777777" w:rsidTr="00BA4313">
        <w:tc>
          <w:tcPr>
            <w:tcW w:w="9214" w:type="dxa"/>
            <w:shd w:val="clear" w:color="auto" w:fill="auto"/>
          </w:tcPr>
          <w:p w14:paraId="05FFBA76" w14:textId="77777777" w:rsidR="002F6CDA" w:rsidRPr="00BA4313" w:rsidRDefault="002F6CDA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lastRenderedPageBreak/>
              <w:t>Are the inert gas cargo tank valves locked in the proper position?</w:t>
            </w:r>
          </w:p>
        </w:tc>
        <w:tc>
          <w:tcPr>
            <w:tcW w:w="1008" w:type="dxa"/>
            <w:shd w:val="clear" w:color="auto" w:fill="auto"/>
          </w:tcPr>
          <w:p w14:paraId="3EA0F9E3" w14:textId="77777777" w:rsidR="002F6CDA" w:rsidRPr="00BA4313" w:rsidRDefault="002F6CD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2F6CDA" w:rsidRPr="00BA4313" w14:paraId="658973D8" w14:textId="77777777" w:rsidTr="00BA4313">
        <w:tc>
          <w:tcPr>
            <w:tcW w:w="9214" w:type="dxa"/>
            <w:shd w:val="clear" w:color="auto" w:fill="auto"/>
          </w:tcPr>
          <w:p w14:paraId="3C9BF9E1" w14:textId="77777777" w:rsidR="002F6CDA" w:rsidRPr="00BA4313" w:rsidRDefault="002F6CDA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>Has the tank venting system been checked and found to be fully operational?</w:t>
            </w:r>
          </w:p>
        </w:tc>
        <w:tc>
          <w:tcPr>
            <w:tcW w:w="1008" w:type="dxa"/>
            <w:shd w:val="clear" w:color="auto" w:fill="auto"/>
          </w:tcPr>
          <w:p w14:paraId="46CDF053" w14:textId="77777777" w:rsidR="002F6CDA" w:rsidRPr="00BA4313" w:rsidRDefault="002F6CD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881F4F" w:rsidRPr="00BA4313" w14:paraId="1F135CF0" w14:textId="77777777" w:rsidTr="00BA4313">
        <w:tc>
          <w:tcPr>
            <w:tcW w:w="9214" w:type="dxa"/>
            <w:shd w:val="clear" w:color="auto" w:fill="auto"/>
          </w:tcPr>
          <w:p w14:paraId="652E218C" w14:textId="3C28896A" w:rsidR="00881F4F" w:rsidRPr="00BA4313" w:rsidRDefault="00881F4F" w:rsidP="00881F4F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537357">
              <w:rPr>
                <w:rFonts w:asciiTheme="minorHAnsi" w:hAnsiTheme="minorHAnsi" w:cstheme="minorHAnsi"/>
                <w:szCs w:val="22"/>
              </w:rPr>
              <w:t xml:space="preserve">Are the cargo tank pressure alarms set correctly as per Tanker Procedures </w:t>
            </w:r>
            <w:r w:rsidR="00537357" w:rsidRPr="00537357">
              <w:rPr>
                <w:rFonts w:asciiTheme="minorHAnsi" w:hAnsiTheme="minorHAnsi" w:cstheme="minorHAnsi"/>
                <w:szCs w:val="22"/>
              </w:rPr>
              <w:t>OTM 7.4</w:t>
            </w:r>
            <w:r w:rsidRPr="00537357">
              <w:rPr>
                <w:rFonts w:asciiTheme="minorHAnsi" w:hAnsiTheme="minorHAnsi" w:cstheme="minorHAnsi"/>
                <w:szCs w:val="22"/>
              </w:rPr>
              <w:t xml:space="preserve">/ </w:t>
            </w:r>
            <w:r w:rsidR="00537357" w:rsidRPr="00537357">
              <w:rPr>
                <w:rFonts w:asciiTheme="minorHAnsi" w:hAnsiTheme="minorHAnsi" w:cstheme="minorHAnsi"/>
                <w:szCs w:val="22"/>
              </w:rPr>
              <w:t xml:space="preserve">CTM </w:t>
            </w:r>
            <w:proofErr w:type="gramStart"/>
            <w:r w:rsidR="00537357" w:rsidRPr="00537357">
              <w:rPr>
                <w:rFonts w:asciiTheme="minorHAnsi" w:hAnsiTheme="minorHAnsi" w:cstheme="minorHAnsi"/>
                <w:szCs w:val="22"/>
              </w:rPr>
              <w:t xml:space="preserve">9.4 </w:t>
            </w:r>
            <w:r w:rsidRPr="00537357">
              <w:rPr>
                <w:rFonts w:asciiTheme="minorHAnsi" w:hAnsiTheme="minorHAnsi" w:cstheme="minorHAnsi"/>
                <w:szCs w:val="22"/>
              </w:rPr>
              <w:t>?</w:t>
            </w:r>
            <w:proofErr w:type="gramEnd"/>
            <w:r w:rsidR="00B36A44" w:rsidRPr="00537357">
              <w:rPr>
                <w:rFonts w:asciiTheme="minorHAnsi" w:hAnsiTheme="minorHAnsi" w:cstheme="minorHAnsi"/>
                <w:szCs w:val="22"/>
              </w:rPr>
              <w:t xml:space="preserve">  Prior loading is the accuracy of cargo tank pressure sensor output within required tolerance?  </w:t>
            </w:r>
            <w:r w:rsidR="00537357" w:rsidRPr="00537357">
              <w:rPr>
                <w:rFonts w:asciiTheme="minorHAnsi" w:hAnsiTheme="minorHAnsi" w:cstheme="minorHAnsi"/>
                <w:szCs w:val="22"/>
              </w:rPr>
              <w:t>OTM 7.4/ CTM 9.4</w:t>
            </w:r>
          </w:p>
        </w:tc>
        <w:tc>
          <w:tcPr>
            <w:tcW w:w="1008" w:type="dxa"/>
            <w:shd w:val="clear" w:color="auto" w:fill="auto"/>
          </w:tcPr>
          <w:p w14:paraId="35C9F045" w14:textId="77777777" w:rsidR="00881F4F" w:rsidRPr="00BA4313" w:rsidRDefault="00881F4F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BA6722" w:rsidRPr="00BA4313" w14:paraId="25AEC563" w14:textId="77777777" w:rsidTr="00BA4313">
        <w:tc>
          <w:tcPr>
            <w:tcW w:w="9214" w:type="dxa"/>
            <w:shd w:val="clear" w:color="auto" w:fill="auto"/>
          </w:tcPr>
          <w:p w14:paraId="44E11CCF" w14:textId="2F60F8CB" w:rsidR="00BA6722" w:rsidRPr="00BA4313" w:rsidRDefault="00BA6722" w:rsidP="00BA6722">
            <w:pPr>
              <w:rPr>
                <w:rFonts w:asciiTheme="minorHAnsi" w:eastAsia="Calibri" w:hAnsiTheme="minorHAnsi" w:cstheme="minorHAnsi"/>
                <w:szCs w:val="22"/>
              </w:rPr>
            </w:pPr>
            <w:r w:rsidRPr="00537357">
              <w:rPr>
                <w:rFonts w:asciiTheme="minorHAnsi" w:eastAsia="Calibri" w:hAnsiTheme="minorHAnsi" w:cstheme="minorHAnsi"/>
                <w:szCs w:val="22"/>
              </w:rPr>
              <w:t xml:space="preserve">Prior loading is the accuracy of cargo tank pressure sensor output within required tolerance?  </w:t>
            </w:r>
            <w:r w:rsidR="00537357" w:rsidRPr="00537357">
              <w:rPr>
                <w:rFonts w:asciiTheme="minorHAnsi" w:hAnsiTheme="minorHAnsi" w:cstheme="minorHAnsi"/>
                <w:szCs w:val="22"/>
              </w:rPr>
              <w:t>OTM 7.4/ CTM 9.4</w:t>
            </w:r>
            <w:r w:rsidRPr="00537357">
              <w:rPr>
                <w:rFonts w:asciiTheme="minorHAnsi" w:eastAsia="Calibri" w:hAnsiTheme="minorHAnsi" w:cstheme="minorHAnsi"/>
                <w:szCs w:val="22"/>
              </w:rPr>
              <w:t>.</w:t>
            </w:r>
          </w:p>
        </w:tc>
        <w:tc>
          <w:tcPr>
            <w:tcW w:w="1008" w:type="dxa"/>
            <w:shd w:val="clear" w:color="auto" w:fill="auto"/>
          </w:tcPr>
          <w:p w14:paraId="0B1AFED4" w14:textId="77777777" w:rsidR="00BA6722" w:rsidRPr="00BA4313" w:rsidRDefault="00BA6722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2F6CDA" w:rsidRPr="00BA4313" w14:paraId="30B036B8" w14:textId="77777777" w:rsidTr="00BA4313">
        <w:tc>
          <w:tcPr>
            <w:tcW w:w="9214" w:type="dxa"/>
            <w:shd w:val="clear" w:color="auto" w:fill="auto"/>
          </w:tcPr>
          <w:p w14:paraId="3CD72D8C" w14:textId="77777777" w:rsidR="002F6CDA" w:rsidRPr="00BA4313" w:rsidRDefault="002F6CDA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>Are all flame arrestors in good condition?</w:t>
            </w:r>
          </w:p>
        </w:tc>
        <w:tc>
          <w:tcPr>
            <w:tcW w:w="1008" w:type="dxa"/>
            <w:shd w:val="clear" w:color="auto" w:fill="auto"/>
          </w:tcPr>
          <w:p w14:paraId="25FB31BF" w14:textId="77777777" w:rsidR="002F6CDA" w:rsidRPr="00BA4313" w:rsidRDefault="002F6CD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2F6CDA" w:rsidRPr="00BA4313" w14:paraId="6F9510E8" w14:textId="77777777" w:rsidTr="00BA4313">
        <w:tc>
          <w:tcPr>
            <w:tcW w:w="9214" w:type="dxa"/>
            <w:shd w:val="clear" w:color="auto" w:fill="auto"/>
          </w:tcPr>
          <w:p w14:paraId="732FEB83" w14:textId="77777777" w:rsidR="002F6CDA" w:rsidRPr="00BA4313" w:rsidRDefault="002F6CDA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>Is the inert gas upriser sump drain checked clear and sump empty?</w:t>
            </w:r>
          </w:p>
        </w:tc>
        <w:tc>
          <w:tcPr>
            <w:tcW w:w="1008" w:type="dxa"/>
            <w:shd w:val="clear" w:color="auto" w:fill="auto"/>
          </w:tcPr>
          <w:p w14:paraId="106AE30D" w14:textId="77777777" w:rsidR="002F6CDA" w:rsidRPr="00BA4313" w:rsidRDefault="002F6CD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2F6CDA" w:rsidRPr="00BA4313" w14:paraId="5B120415" w14:textId="77777777" w:rsidTr="00BA4313">
        <w:tc>
          <w:tcPr>
            <w:tcW w:w="9214" w:type="dxa"/>
            <w:shd w:val="clear" w:color="auto" w:fill="auto"/>
          </w:tcPr>
          <w:p w14:paraId="44B69469" w14:textId="77777777" w:rsidR="002F6CDA" w:rsidRPr="00BA4313" w:rsidRDefault="002F6CDA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 xml:space="preserve">Have cargo tanks been purged and found to have </w:t>
            </w:r>
            <w:r w:rsidR="00420739" w:rsidRPr="00BA4313">
              <w:rPr>
                <w:rFonts w:asciiTheme="minorHAnsi" w:hAnsiTheme="minorHAnsi" w:cstheme="minorHAnsi"/>
                <w:szCs w:val="22"/>
              </w:rPr>
              <w:t>oxygen</w:t>
            </w:r>
            <w:r w:rsidRPr="00BA4313">
              <w:rPr>
                <w:rFonts w:asciiTheme="minorHAnsi" w:hAnsiTheme="minorHAnsi" w:cstheme="minorHAnsi"/>
                <w:szCs w:val="22"/>
              </w:rPr>
              <w:t xml:space="preserve"> content below the required limits?</w:t>
            </w:r>
          </w:p>
        </w:tc>
        <w:tc>
          <w:tcPr>
            <w:tcW w:w="1008" w:type="dxa"/>
            <w:shd w:val="clear" w:color="auto" w:fill="auto"/>
          </w:tcPr>
          <w:p w14:paraId="2B684B00" w14:textId="77777777" w:rsidR="002F6CDA" w:rsidRPr="00BA4313" w:rsidRDefault="002F6CD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2F6CDA" w:rsidRPr="00BA4313" w14:paraId="3C91E7A2" w14:textId="77777777" w:rsidTr="00BA4313">
        <w:tc>
          <w:tcPr>
            <w:tcW w:w="9214" w:type="dxa"/>
            <w:shd w:val="clear" w:color="auto" w:fill="auto"/>
          </w:tcPr>
          <w:p w14:paraId="5D338599" w14:textId="77777777" w:rsidR="002F6CDA" w:rsidRPr="00BA4313" w:rsidRDefault="002F6CDA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>Have all sea suction/overboard valves been air tested or blanked?</w:t>
            </w:r>
          </w:p>
        </w:tc>
        <w:tc>
          <w:tcPr>
            <w:tcW w:w="1008" w:type="dxa"/>
            <w:shd w:val="clear" w:color="auto" w:fill="auto"/>
          </w:tcPr>
          <w:p w14:paraId="1C9934F9" w14:textId="77777777" w:rsidR="002F6CDA" w:rsidRPr="00BA4313" w:rsidRDefault="002F6CD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2F6CDA" w:rsidRPr="00BA4313" w14:paraId="53053A75" w14:textId="77777777" w:rsidTr="00BA4313">
        <w:tc>
          <w:tcPr>
            <w:tcW w:w="9214" w:type="dxa"/>
            <w:shd w:val="clear" w:color="auto" w:fill="auto"/>
          </w:tcPr>
          <w:p w14:paraId="44700E03" w14:textId="77777777" w:rsidR="002F6CDA" w:rsidRPr="00BA4313" w:rsidRDefault="002F6CDA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>Are sea and overboard discharge valves closed, lashed and locked?</w:t>
            </w:r>
          </w:p>
        </w:tc>
        <w:tc>
          <w:tcPr>
            <w:tcW w:w="1008" w:type="dxa"/>
            <w:shd w:val="clear" w:color="auto" w:fill="auto"/>
          </w:tcPr>
          <w:p w14:paraId="19D672F7" w14:textId="77777777" w:rsidR="002F6CDA" w:rsidRPr="00BA4313" w:rsidRDefault="002F6CD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2F6CDA" w:rsidRPr="00BA4313" w14:paraId="295CDDF8" w14:textId="77777777" w:rsidTr="00BA4313">
        <w:tc>
          <w:tcPr>
            <w:tcW w:w="9214" w:type="dxa"/>
            <w:shd w:val="clear" w:color="auto" w:fill="auto"/>
          </w:tcPr>
          <w:p w14:paraId="0AA07459" w14:textId="77777777" w:rsidR="002F6CDA" w:rsidRPr="00BA4313" w:rsidRDefault="002F6CDA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>Have pump trips and pumping equipment been tested and pump purge routines been followed (if applicable)?</w:t>
            </w:r>
          </w:p>
        </w:tc>
        <w:tc>
          <w:tcPr>
            <w:tcW w:w="1008" w:type="dxa"/>
            <w:shd w:val="clear" w:color="auto" w:fill="auto"/>
          </w:tcPr>
          <w:p w14:paraId="489C25A4" w14:textId="77777777" w:rsidR="002F6CDA" w:rsidRPr="00BA4313" w:rsidRDefault="002F6CD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2F6CDA" w:rsidRPr="00BA4313" w14:paraId="75284A78" w14:textId="77777777" w:rsidTr="00BA4313">
        <w:tc>
          <w:tcPr>
            <w:tcW w:w="9214" w:type="dxa"/>
            <w:shd w:val="clear" w:color="auto" w:fill="auto"/>
          </w:tcPr>
          <w:p w14:paraId="1DFB321E" w14:textId="572F71DC" w:rsidR="002F6CDA" w:rsidRPr="00BA4313" w:rsidRDefault="007E3B2C">
            <w:pPr>
              <w:spacing w:before="40" w:after="40"/>
              <w:rPr>
                <w:rFonts w:asciiTheme="minorHAnsi" w:hAnsiTheme="minorHAnsi" w:cstheme="minorHAnsi"/>
                <w:color w:val="FF0000"/>
                <w:szCs w:val="22"/>
              </w:rPr>
            </w:pPr>
            <w:r w:rsidRPr="00BA4313">
              <w:rPr>
                <w:rFonts w:asciiTheme="minorHAnsi" w:hAnsiTheme="minorHAnsi" w:cstheme="minorHAnsi"/>
                <w:color w:val="FF0000"/>
                <w:szCs w:val="22"/>
              </w:rPr>
              <w:t xml:space="preserve">Has Fixed Gas Detection </w:t>
            </w:r>
            <w:proofErr w:type="gramStart"/>
            <w:r w:rsidRPr="00BA4313">
              <w:rPr>
                <w:rFonts w:asciiTheme="minorHAnsi" w:hAnsiTheme="minorHAnsi" w:cstheme="minorHAnsi"/>
                <w:color w:val="FF0000"/>
                <w:szCs w:val="22"/>
              </w:rPr>
              <w:t>System  (</w:t>
            </w:r>
            <w:proofErr w:type="gramEnd"/>
            <w:r w:rsidRPr="00BA4313">
              <w:rPr>
                <w:rFonts w:asciiTheme="minorHAnsi" w:hAnsiTheme="minorHAnsi" w:cstheme="minorHAnsi"/>
                <w:color w:val="FF0000"/>
                <w:szCs w:val="22"/>
              </w:rPr>
              <w:t xml:space="preserve">if fitted) been calibrated, checked, operational and </w:t>
            </w:r>
            <w:proofErr w:type="gramStart"/>
            <w:r w:rsidRPr="00BA4313">
              <w:rPr>
                <w:rFonts w:asciiTheme="minorHAnsi" w:hAnsiTheme="minorHAnsi" w:cstheme="minorHAnsi"/>
                <w:color w:val="FF0000"/>
                <w:szCs w:val="22"/>
              </w:rPr>
              <w:t>switched it</w:t>
            </w:r>
            <w:proofErr w:type="gramEnd"/>
            <w:r w:rsidRPr="00BA4313">
              <w:rPr>
                <w:rFonts w:asciiTheme="minorHAnsi" w:hAnsiTheme="minorHAnsi" w:cstheme="minorHAnsi"/>
                <w:color w:val="FF0000"/>
                <w:szCs w:val="22"/>
              </w:rPr>
              <w:t xml:space="preserve"> on ? any </w:t>
            </w:r>
            <w:proofErr w:type="spellStart"/>
            <w:r w:rsidRPr="00BA4313">
              <w:rPr>
                <w:rFonts w:asciiTheme="minorHAnsi" w:hAnsiTheme="minorHAnsi" w:cstheme="minorHAnsi"/>
                <w:color w:val="FF0000"/>
                <w:szCs w:val="22"/>
              </w:rPr>
              <w:t>non operational</w:t>
            </w:r>
            <w:proofErr w:type="spellEnd"/>
            <w:r w:rsidRPr="00BA4313">
              <w:rPr>
                <w:rFonts w:asciiTheme="minorHAnsi" w:hAnsiTheme="minorHAnsi" w:cstheme="minorHAnsi"/>
                <w:color w:val="FF0000"/>
                <w:szCs w:val="22"/>
              </w:rPr>
              <w:t xml:space="preserve"> status of FGDS notify office via email and telephone</w:t>
            </w:r>
            <w:r w:rsidR="00562045">
              <w:rPr>
                <w:rFonts w:asciiTheme="minorHAnsi" w:hAnsiTheme="minorHAnsi" w:cstheme="minorHAnsi"/>
                <w:color w:val="FF0000"/>
                <w:szCs w:val="22"/>
              </w:rPr>
              <w:t xml:space="preserve"> with defect raised in </w:t>
            </w:r>
            <w:r w:rsidR="009624DA">
              <w:rPr>
                <w:rFonts w:asciiTheme="minorHAnsi" w:hAnsiTheme="minorHAnsi" w:cstheme="minorHAnsi"/>
                <w:color w:val="FF0000"/>
                <w:szCs w:val="22"/>
              </w:rPr>
              <w:t>DSM</w:t>
            </w:r>
          </w:p>
          <w:p w14:paraId="6ABC4151" w14:textId="6E4A2AF9" w:rsidR="00FC2C2D" w:rsidRPr="00BA4313" w:rsidRDefault="00FC2C2D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color w:val="FF0000"/>
                <w:szCs w:val="22"/>
              </w:rPr>
              <w:t xml:space="preserve">/// </w:t>
            </w:r>
            <w:r w:rsidR="009624DA">
              <w:rPr>
                <w:rFonts w:asciiTheme="minorHAnsi" w:hAnsiTheme="minorHAnsi" w:cstheme="minorHAnsi"/>
                <w:color w:val="FF0000"/>
                <w:szCs w:val="22"/>
              </w:rPr>
              <w:t>S</w:t>
            </w:r>
            <w:r w:rsidRPr="00BA4313">
              <w:rPr>
                <w:rFonts w:asciiTheme="minorHAnsi" w:hAnsiTheme="minorHAnsi" w:cstheme="minorHAnsi"/>
                <w:color w:val="FF0000"/>
                <w:szCs w:val="22"/>
              </w:rPr>
              <w:t>MS amendment ///</w:t>
            </w:r>
          </w:p>
        </w:tc>
        <w:tc>
          <w:tcPr>
            <w:tcW w:w="1008" w:type="dxa"/>
            <w:shd w:val="clear" w:color="auto" w:fill="auto"/>
          </w:tcPr>
          <w:p w14:paraId="5322B28A" w14:textId="77777777" w:rsidR="002F6CDA" w:rsidRPr="00BA4313" w:rsidRDefault="002F6CD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2F6CDA" w:rsidRPr="00BA4313" w14:paraId="19B90FA4" w14:textId="77777777" w:rsidTr="00BA4313">
        <w:tc>
          <w:tcPr>
            <w:tcW w:w="9214" w:type="dxa"/>
            <w:shd w:val="clear" w:color="auto" w:fill="auto"/>
          </w:tcPr>
          <w:p w14:paraId="25BDE4D7" w14:textId="77777777" w:rsidR="002F6CDA" w:rsidRPr="00BA4313" w:rsidRDefault="002F6CDA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 xml:space="preserve">Is required portable gas detection equipment available, been checked and found to be calibrated and ready for immediate use? </w:t>
            </w:r>
          </w:p>
        </w:tc>
        <w:tc>
          <w:tcPr>
            <w:tcW w:w="1008" w:type="dxa"/>
            <w:shd w:val="clear" w:color="auto" w:fill="auto"/>
          </w:tcPr>
          <w:p w14:paraId="0100E0B4" w14:textId="77777777" w:rsidR="002F6CDA" w:rsidRPr="00BA4313" w:rsidRDefault="002F6CD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2F6CDA" w:rsidRPr="00BA4313" w14:paraId="6792BF9F" w14:textId="77777777" w:rsidTr="00BA4313">
        <w:tc>
          <w:tcPr>
            <w:tcW w:w="9214" w:type="dxa"/>
            <w:shd w:val="clear" w:color="auto" w:fill="auto"/>
          </w:tcPr>
          <w:p w14:paraId="6B99CD89" w14:textId="77777777" w:rsidR="002F6CDA" w:rsidRPr="00BA4313" w:rsidRDefault="00437B93" w:rsidP="006355F2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>Are cargo pipelines and valve annu</w:t>
            </w:r>
            <w:r w:rsidR="006355F2" w:rsidRPr="00BA4313">
              <w:rPr>
                <w:rFonts w:asciiTheme="minorHAnsi" w:hAnsiTheme="minorHAnsi" w:cstheme="minorHAnsi"/>
                <w:szCs w:val="22"/>
              </w:rPr>
              <w:t>a</w:t>
            </w:r>
            <w:r w:rsidRPr="00BA4313">
              <w:rPr>
                <w:rFonts w:asciiTheme="minorHAnsi" w:hAnsiTheme="minorHAnsi" w:cstheme="minorHAnsi"/>
                <w:szCs w:val="22"/>
              </w:rPr>
              <w:t>l pressure tests up to date?  Date of Test____________</w:t>
            </w:r>
          </w:p>
        </w:tc>
        <w:tc>
          <w:tcPr>
            <w:tcW w:w="1008" w:type="dxa"/>
            <w:shd w:val="clear" w:color="auto" w:fill="auto"/>
          </w:tcPr>
          <w:p w14:paraId="066EE6A3" w14:textId="77777777" w:rsidR="002F6CDA" w:rsidRPr="00BA4313" w:rsidRDefault="002F6CD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2F6CDA" w:rsidRPr="00BA4313" w14:paraId="25C6BAE2" w14:textId="77777777" w:rsidTr="00BA4313">
        <w:tc>
          <w:tcPr>
            <w:tcW w:w="9214" w:type="dxa"/>
            <w:shd w:val="clear" w:color="auto" w:fill="auto"/>
          </w:tcPr>
          <w:p w14:paraId="03CE30C0" w14:textId="77777777" w:rsidR="002F6CDA" w:rsidRPr="00BA4313" w:rsidRDefault="002F6CDA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>Have tank gauging systems, high level and tank overfill alarms been tested, found to be operational and properly set?</w:t>
            </w:r>
          </w:p>
        </w:tc>
        <w:tc>
          <w:tcPr>
            <w:tcW w:w="1008" w:type="dxa"/>
            <w:shd w:val="clear" w:color="auto" w:fill="auto"/>
          </w:tcPr>
          <w:p w14:paraId="1830DE24" w14:textId="77777777" w:rsidR="002F6CDA" w:rsidRPr="00BA4313" w:rsidRDefault="002F6CD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2F6CDA" w:rsidRPr="00BA4313" w14:paraId="6D5C8A70" w14:textId="77777777" w:rsidTr="00BA4313">
        <w:tc>
          <w:tcPr>
            <w:tcW w:w="9214" w:type="dxa"/>
            <w:shd w:val="clear" w:color="auto" w:fill="auto"/>
          </w:tcPr>
          <w:p w14:paraId="53FC4598" w14:textId="77777777" w:rsidR="002F6CDA" w:rsidRPr="00BA4313" w:rsidRDefault="002F6CDA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>Have all cargo procedures been agreed with the shore including the grade sequence and the rates?</w:t>
            </w:r>
          </w:p>
        </w:tc>
        <w:tc>
          <w:tcPr>
            <w:tcW w:w="1008" w:type="dxa"/>
            <w:shd w:val="clear" w:color="auto" w:fill="auto"/>
          </w:tcPr>
          <w:p w14:paraId="1006BBBA" w14:textId="77777777" w:rsidR="002F6CDA" w:rsidRPr="00BA4313" w:rsidRDefault="002F6CD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2F6CDA" w:rsidRPr="00BA4313" w14:paraId="6FE1FC48" w14:textId="77777777" w:rsidTr="00BA4313">
        <w:tc>
          <w:tcPr>
            <w:tcW w:w="9214" w:type="dxa"/>
            <w:shd w:val="clear" w:color="auto" w:fill="auto"/>
          </w:tcPr>
          <w:p w14:paraId="1237C98D" w14:textId="77777777" w:rsidR="002F6CDA" w:rsidRPr="00BA4313" w:rsidRDefault="002F6CDA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>Is a cargo surveyor attending?</w:t>
            </w:r>
          </w:p>
        </w:tc>
        <w:tc>
          <w:tcPr>
            <w:tcW w:w="1008" w:type="dxa"/>
            <w:shd w:val="clear" w:color="auto" w:fill="auto"/>
          </w:tcPr>
          <w:p w14:paraId="013BD834" w14:textId="77777777" w:rsidR="002F6CDA" w:rsidRPr="00BA4313" w:rsidRDefault="002F6CD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2F6CDA" w:rsidRPr="00BA4313" w14:paraId="0BD4C76A" w14:textId="77777777" w:rsidTr="00BA4313">
        <w:tc>
          <w:tcPr>
            <w:tcW w:w="9214" w:type="dxa"/>
            <w:shd w:val="clear" w:color="auto" w:fill="auto"/>
          </w:tcPr>
          <w:p w14:paraId="4B985B9B" w14:textId="77777777" w:rsidR="002F6CDA" w:rsidRPr="00BA4313" w:rsidRDefault="002F6CDA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>Are emergency procedures understood with the terminal?</w:t>
            </w:r>
          </w:p>
        </w:tc>
        <w:tc>
          <w:tcPr>
            <w:tcW w:w="1008" w:type="dxa"/>
            <w:shd w:val="clear" w:color="auto" w:fill="auto"/>
          </w:tcPr>
          <w:p w14:paraId="2EFF1BA8" w14:textId="77777777" w:rsidR="002F6CDA" w:rsidRPr="00BA4313" w:rsidRDefault="002F6CD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2F6CDA" w:rsidRPr="00BA4313" w14:paraId="16B029D3" w14:textId="77777777" w:rsidTr="00BA4313">
        <w:tc>
          <w:tcPr>
            <w:tcW w:w="9214" w:type="dxa"/>
            <w:shd w:val="clear" w:color="auto" w:fill="auto"/>
          </w:tcPr>
          <w:p w14:paraId="7CF2D6A4" w14:textId="77777777" w:rsidR="002F6CDA" w:rsidRPr="00BA4313" w:rsidRDefault="002F6CDA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>Is the ship’s Radio and Radar equipment isolated</w:t>
            </w:r>
            <w:r w:rsidR="001358AE" w:rsidRPr="00BA4313">
              <w:rPr>
                <w:rFonts w:asciiTheme="minorHAnsi" w:hAnsiTheme="minorHAnsi" w:cstheme="minorHAnsi"/>
                <w:szCs w:val="22"/>
              </w:rPr>
              <w:t xml:space="preserve"> / on low power - 1 watt</w:t>
            </w:r>
            <w:r w:rsidRPr="00BA4313">
              <w:rPr>
                <w:rFonts w:asciiTheme="minorHAnsi" w:hAnsiTheme="minorHAnsi" w:cstheme="minorHAnsi"/>
                <w:szCs w:val="22"/>
              </w:rPr>
              <w:t>?</w:t>
            </w:r>
          </w:p>
        </w:tc>
        <w:tc>
          <w:tcPr>
            <w:tcW w:w="1008" w:type="dxa"/>
            <w:shd w:val="clear" w:color="auto" w:fill="auto"/>
          </w:tcPr>
          <w:p w14:paraId="0B214712" w14:textId="77777777" w:rsidR="002F6CDA" w:rsidRPr="00BA4313" w:rsidRDefault="002F6CD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B91E73" w:rsidRPr="00BA4313" w14:paraId="47973D4A" w14:textId="77777777" w:rsidTr="00BA4313">
        <w:tc>
          <w:tcPr>
            <w:tcW w:w="9214" w:type="dxa"/>
            <w:shd w:val="clear" w:color="auto" w:fill="auto"/>
          </w:tcPr>
          <w:p w14:paraId="7F414489" w14:textId="77777777" w:rsidR="00B91E73" w:rsidRPr="00BA4313" w:rsidRDefault="00B91E73" w:rsidP="00B91E73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 xml:space="preserve">Is the cargo containment system </w:t>
            </w:r>
            <w:proofErr w:type="spellStart"/>
            <w:r w:rsidRPr="00BA4313">
              <w:rPr>
                <w:rFonts w:asciiTheme="minorHAnsi" w:hAnsiTheme="minorHAnsi" w:cstheme="minorHAnsi"/>
                <w:szCs w:val="22"/>
              </w:rPr>
              <w:t>vapour</w:t>
            </w:r>
            <w:proofErr w:type="spellEnd"/>
            <w:r w:rsidRPr="00BA4313">
              <w:rPr>
                <w:rFonts w:asciiTheme="minorHAnsi" w:hAnsiTheme="minorHAnsi" w:cstheme="minorHAnsi"/>
                <w:szCs w:val="22"/>
              </w:rPr>
              <w:t xml:space="preserve"> tight? </w:t>
            </w:r>
          </w:p>
        </w:tc>
        <w:tc>
          <w:tcPr>
            <w:tcW w:w="1008" w:type="dxa"/>
            <w:shd w:val="clear" w:color="auto" w:fill="auto"/>
          </w:tcPr>
          <w:p w14:paraId="05EF4784" w14:textId="77777777" w:rsidR="00B91E73" w:rsidRPr="00BA4313" w:rsidRDefault="00B91E73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B91E73" w:rsidRPr="00BA4313" w14:paraId="0D735304" w14:textId="77777777" w:rsidTr="00BA4313">
        <w:tc>
          <w:tcPr>
            <w:tcW w:w="9214" w:type="dxa"/>
            <w:shd w:val="clear" w:color="auto" w:fill="auto"/>
          </w:tcPr>
          <w:p w14:paraId="10170B6A" w14:textId="77777777" w:rsidR="00B91E73" w:rsidRPr="00BA4313" w:rsidRDefault="00B91E73" w:rsidP="00B91E73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 xml:space="preserve">Is a valid </w:t>
            </w:r>
            <w:proofErr w:type="spellStart"/>
            <w:r w:rsidRPr="00BA4313">
              <w:rPr>
                <w:rFonts w:asciiTheme="minorHAnsi" w:hAnsiTheme="minorHAnsi" w:cstheme="minorHAnsi"/>
                <w:szCs w:val="22"/>
              </w:rPr>
              <w:t>vapour</w:t>
            </w:r>
            <w:proofErr w:type="spellEnd"/>
            <w:r w:rsidRPr="00BA4313">
              <w:rPr>
                <w:rFonts w:asciiTheme="minorHAnsi" w:hAnsiTheme="minorHAnsi" w:cstheme="minorHAnsi"/>
                <w:szCs w:val="22"/>
              </w:rPr>
              <w:t xml:space="preserve"> tightness certificate available? </w:t>
            </w:r>
          </w:p>
        </w:tc>
        <w:tc>
          <w:tcPr>
            <w:tcW w:w="1008" w:type="dxa"/>
            <w:shd w:val="clear" w:color="auto" w:fill="auto"/>
          </w:tcPr>
          <w:p w14:paraId="5F1D9894" w14:textId="77777777" w:rsidR="00B91E73" w:rsidRPr="00BA4313" w:rsidRDefault="00B91E73" w:rsidP="00B91E73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B91E73" w:rsidRPr="00BA4313" w14:paraId="2A14B625" w14:textId="77777777" w:rsidTr="00BA4313">
        <w:tc>
          <w:tcPr>
            <w:tcW w:w="9214" w:type="dxa"/>
            <w:shd w:val="clear" w:color="auto" w:fill="auto"/>
          </w:tcPr>
          <w:p w14:paraId="14325EDC" w14:textId="77777777" w:rsidR="00B91E73" w:rsidRPr="00BA4313" w:rsidRDefault="00B91E73" w:rsidP="00B91E73">
            <w:pPr>
              <w:spacing w:before="40" w:after="40"/>
              <w:rPr>
                <w:rFonts w:asciiTheme="minorHAnsi" w:hAnsiTheme="minorHAnsi" w:cstheme="minorHAnsi"/>
                <w:color w:val="FF0000"/>
                <w:szCs w:val="22"/>
              </w:rPr>
            </w:pPr>
            <w:r w:rsidRPr="00BA4313">
              <w:rPr>
                <w:rFonts w:asciiTheme="minorHAnsi" w:hAnsiTheme="minorHAnsi" w:cstheme="minorHAnsi"/>
                <w:color w:val="FF0000"/>
                <w:szCs w:val="22"/>
              </w:rPr>
              <w:t xml:space="preserve">Have all cargo tank </w:t>
            </w:r>
            <w:r w:rsidR="000F4C81" w:rsidRPr="00BA4313">
              <w:rPr>
                <w:rFonts w:asciiTheme="minorHAnsi" w:hAnsiTheme="minorHAnsi" w:cstheme="minorHAnsi"/>
                <w:color w:val="FF0000"/>
                <w:szCs w:val="22"/>
              </w:rPr>
              <w:t xml:space="preserve">domes securing dogs/ butterfly nuts is gas and vapor tight? </w:t>
            </w:r>
            <w:proofErr w:type="gramStart"/>
            <w:r w:rsidR="000F4C81" w:rsidRPr="00BA4313">
              <w:rPr>
                <w:rFonts w:asciiTheme="minorHAnsi" w:hAnsiTheme="minorHAnsi" w:cstheme="minorHAnsi"/>
                <w:color w:val="FF0000"/>
                <w:szCs w:val="22"/>
              </w:rPr>
              <w:t>any</w:t>
            </w:r>
            <w:proofErr w:type="gramEnd"/>
            <w:r w:rsidR="000F4C81" w:rsidRPr="00BA4313">
              <w:rPr>
                <w:rFonts w:asciiTheme="minorHAnsi" w:hAnsiTheme="minorHAnsi" w:cstheme="minorHAnsi"/>
                <w:color w:val="FF0000"/>
                <w:szCs w:val="22"/>
              </w:rPr>
              <w:t xml:space="preserve"> leaking COT domes to be reported to office</w:t>
            </w:r>
          </w:p>
          <w:p w14:paraId="1C446D7D" w14:textId="220340BB" w:rsidR="000F4C81" w:rsidRPr="00BA4313" w:rsidRDefault="000F4C81" w:rsidP="00B91E73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color w:val="FF0000"/>
                <w:szCs w:val="22"/>
              </w:rPr>
              <w:t xml:space="preserve">/// </w:t>
            </w:r>
            <w:r w:rsidR="009624DA">
              <w:rPr>
                <w:rFonts w:asciiTheme="minorHAnsi" w:hAnsiTheme="minorHAnsi" w:cstheme="minorHAnsi"/>
                <w:color w:val="FF0000"/>
                <w:szCs w:val="22"/>
              </w:rPr>
              <w:t>S</w:t>
            </w:r>
            <w:r w:rsidRPr="00BA4313">
              <w:rPr>
                <w:rFonts w:asciiTheme="minorHAnsi" w:hAnsiTheme="minorHAnsi" w:cstheme="minorHAnsi"/>
                <w:color w:val="FF0000"/>
                <w:szCs w:val="22"/>
              </w:rPr>
              <w:t>MS Amendment ///</w:t>
            </w:r>
          </w:p>
        </w:tc>
        <w:tc>
          <w:tcPr>
            <w:tcW w:w="1008" w:type="dxa"/>
            <w:shd w:val="clear" w:color="auto" w:fill="auto"/>
          </w:tcPr>
          <w:p w14:paraId="08290E42" w14:textId="77777777" w:rsidR="00B91E73" w:rsidRPr="00BA4313" w:rsidRDefault="00B91E73" w:rsidP="00B91E73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779C7DCF" w14:textId="77777777" w:rsidR="002F6CDA" w:rsidRPr="00BA4313" w:rsidRDefault="002F6CDA">
      <w:pPr>
        <w:rPr>
          <w:rFonts w:asciiTheme="minorHAnsi" w:hAnsiTheme="minorHAnsi" w:cstheme="minorHAnsi"/>
          <w:szCs w:val="22"/>
        </w:rPr>
      </w:pPr>
    </w:p>
    <w:p w14:paraId="49935C45" w14:textId="77777777" w:rsidR="00437B93" w:rsidRPr="00BA4313" w:rsidRDefault="00437B93">
      <w:pPr>
        <w:rPr>
          <w:rFonts w:asciiTheme="minorHAnsi" w:hAnsiTheme="minorHAnsi" w:cstheme="minorHAnsi"/>
          <w:szCs w:val="22"/>
        </w:rPr>
      </w:pPr>
    </w:p>
    <w:p w14:paraId="35479676" w14:textId="77777777" w:rsidR="00437B93" w:rsidRPr="00BA4313" w:rsidRDefault="00437B93">
      <w:pPr>
        <w:rPr>
          <w:rFonts w:asciiTheme="minorHAnsi" w:hAnsiTheme="minorHAnsi" w:cstheme="minorHAnsi"/>
          <w:szCs w:val="22"/>
        </w:rPr>
      </w:pPr>
    </w:p>
    <w:tbl>
      <w:tblPr>
        <w:tblW w:w="102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4"/>
        <w:gridCol w:w="1008"/>
      </w:tblGrid>
      <w:tr w:rsidR="002F6CDA" w:rsidRPr="00BA4313" w14:paraId="06E46660" w14:textId="77777777" w:rsidTr="00024BEC">
        <w:tc>
          <w:tcPr>
            <w:tcW w:w="9214" w:type="dxa"/>
          </w:tcPr>
          <w:p w14:paraId="439F9035" w14:textId="77777777" w:rsidR="00873228" w:rsidRPr="00BA4313" w:rsidRDefault="002F6CDA" w:rsidP="00D948C4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 xml:space="preserve">Have all cargo lines, valves and vent lines been properly set and checked by the Chief </w:t>
            </w:r>
          </w:p>
          <w:p w14:paraId="16640D14" w14:textId="7A7006D0" w:rsidR="002F6CDA" w:rsidRPr="00BA4313" w:rsidRDefault="002F6CDA" w:rsidP="00D948C4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>Officer and cross checked by another officer</w:t>
            </w:r>
            <w:r w:rsidR="00561B4C" w:rsidRPr="00BA4313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561B4C" w:rsidRPr="00B4590A">
              <w:rPr>
                <w:rFonts w:asciiTheme="minorHAnsi" w:hAnsiTheme="minorHAnsi" w:cstheme="minorHAnsi"/>
                <w:szCs w:val="22"/>
              </w:rPr>
              <w:t xml:space="preserve">prior to manifold being connected to </w:t>
            </w:r>
            <w:proofErr w:type="gramStart"/>
            <w:r w:rsidR="00561B4C" w:rsidRPr="00B4590A">
              <w:rPr>
                <w:rFonts w:asciiTheme="minorHAnsi" w:hAnsiTheme="minorHAnsi" w:cstheme="minorHAnsi"/>
                <w:szCs w:val="22"/>
              </w:rPr>
              <w:t>shore line</w:t>
            </w:r>
            <w:proofErr w:type="gramEnd"/>
            <w:r w:rsidRPr="00B4590A">
              <w:rPr>
                <w:rFonts w:asciiTheme="minorHAnsi" w:hAnsiTheme="minorHAnsi" w:cstheme="minorHAnsi"/>
                <w:szCs w:val="22"/>
              </w:rPr>
              <w:t>?</w:t>
            </w:r>
          </w:p>
          <w:p w14:paraId="6ABCC542" w14:textId="66E86212" w:rsidR="00E85CDD" w:rsidRPr="00BA4313" w:rsidRDefault="00E85CDD" w:rsidP="00D948C4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br/>
            </w:r>
          </w:p>
          <w:p w14:paraId="1046E7BE" w14:textId="77777777" w:rsidR="00873228" w:rsidRPr="00BA4313" w:rsidRDefault="00873228" w:rsidP="00D948C4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</w:p>
          <w:tbl>
            <w:tblPr>
              <w:tblpPr w:leftFromText="180" w:rightFromText="180" w:vertAnchor="text" w:horzAnchor="margin" w:tblpY="-320"/>
              <w:tblOverlap w:val="never"/>
              <w:tblW w:w="8921" w:type="dxa"/>
              <w:tblLayout w:type="fixed"/>
              <w:tblLook w:val="04A0" w:firstRow="1" w:lastRow="0" w:firstColumn="1" w:lastColumn="0" w:noHBand="0" w:noVBand="1"/>
            </w:tblPr>
            <w:tblGrid>
              <w:gridCol w:w="1684"/>
              <w:gridCol w:w="708"/>
              <w:gridCol w:w="709"/>
              <w:gridCol w:w="858"/>
              <w:gridCol w:w="1560"/>
              <w:gridCol w:w="708"/>
              <w:gridCol w:w="709"/>
              <w:gridCol w:w="709"/>
              <w:gridCol w:w="1276"/>
            </w:tblGrid>
            <w:tr w:rsidR="00BA4313" w:rsidRPr="00BA4313" w14:paraId="71F6C2E3" w14:textId="77777777" w:rsidTr="00BA4313">
              <w:trPr>
                <w:trHeight w:val="317"/>
              </w:trPr>
              <w:tc>
                <w:tcPr>
                  <w:tcW w:w="168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F1B71D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b/>
                      <w:bCs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b/>
                      <w:bCs/>
                      <w:szCs w:val="22"/>
                    </w:rPr>
                    <w:lastRenderedPageBreak/>
                    <w:t> </w:t>
                  </w:r>
                </w:p>
              </w:tc>
              <w:tc>
                <w:tcPr>
                  <w:tcW w:w="3835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480A8B5B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b/>
                      <w:bCs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b/>
                      <w:bCs/>
                      <w:szCs w:val="22"/>
                    </w:rPr>
                    <w:t>Initial Check</w:t>
                  </w:r>
                </w:p>
              </w:tc>
              <w:tc>
                <w:tcPr>
                  <w:tcW w:w="3402" w:type="dxa"/>
                  <w:gridSpan w:val="4"/>
                  <w:tcBorders>
                    <w:top w:val="single" w:sz="8" w:space="0" w:color="auto"/>
                    <w:left w:val="nil"/>
                    <w:bottom w:val="nil"/>
                    <w:right w:val="single" w:sz="8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57910842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b/>
                      <w:bCs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b/>
                      <w:bCs/>
                      <w:szCs w:val="22"/>
                    </w:rPr>
                    <w:t>Cross check</w:t>
                  </w:r>
                </w:p>
              </w:tc>
            </w:tr>
            <w:tr w:rsidR="00BA4313" w:rsidRPr="00BA4313" w14:paraId="0C643653" w14:textId="77777777" w:rsidTr="00BA4313">
              <w:trPr>
                <w:trHeight w:val="317"/>
              </w:trPr>
              <w:tc>
                <w:tcPr>
                  <w:tcW w:w="168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9F626C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b/>
                      <w:bCs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b/>
                      <w:bCs/>
                      <w:szCs w:val="22"/>
                    </w:rPr>
                    <w:t>Parcel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8F88B3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b/>
                      <w:bCs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b/>
                      <w:bCs/>
                      <w:szCs w:val="22"/>
                    </w:rPr>
                    <w:t>Date</w:t>
                  </w:r>
                </w:p>
              </w:tc>
              <w:tc>
                <w:tcPr>
                  <w:tcW w:w="70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7C0F19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b/>
                      <w:bCs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b/>
                      <w:bCs/>
                      <w:szCs w:val="22"/>
                    </w:rPr>
                    <w:t>Time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5C0448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b/>
                      <w:bCs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b/>
                      <w:bCs/>
                      <w:szCs w:val="22"/>
                    </w:rPr>
                    <w:t>Rank</w:t>
                  </w: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1CFB9A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b/>
                      <w:bCs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b/>
                      <w:bCs/>
                      <w:szCs w:val="22"/>
                    </w:rPr>
                    <w:t>Signature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ECF452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b/>
                      <w:bCs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b/>
                      <w:bCs/>
                      <w:szCs w:val="22"/>
                    </w:rPr>
                    <w:t>Date</w:t>
                  </w:r>
                </w:p>
              </w:tc>
              <w:tc>
                <w:tcPr>
                  <w:tcW w:w="70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5E288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b/>
                      <w:bCs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b/>
                      <w:bCs/>
                      <w:szCs w:val="22"/>
                    </w:rPr>
                    <w:t>Time</w:t>
                  </w:r>
                </w:p>
              </w:tc>
              <w:tc>
                <w:tcPr>
                  <w:tcW w:w="70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B02EE3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b/>
                      <w:bCs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b/>
                      <w:bCs/>
                      <w:szCs w:val="22"/>
                    </w:rPr>
                    <w:t>Rank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0365C6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b/>
                      <w:bCs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b/>
                      <w:bCs/>
                      <w:szCs w:val="22"/>
                    </w:rPr>
                    <w:t>Signature</w:t>
                  </w:r>
                </w:p>
              </w:tc>
            </w:tr>
            <w:tr w:rsidR="00BA4313" w:rsidRPr="00BA4313" w14:paraId="49941744" w14:textId="77777777" w:rsidTr="00BA4313">
              <w:trPr>
                <w:trHeight w:val="304"/>
              </w:trPr>
              <w:tc>
                <w:tcPr>
                  <w:tcW w:w="168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84B603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478335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81544F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8C1C30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222DD5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4540C2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D24065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FD4E70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B70052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</w:tr>
            <w:tr w:rsidR="00BA4313" w:rsidRPr="00BA4313" w14:paraId="22B75CDC" w14:textId="77777777" w:rsidTr="00BA4313">
              <w:trPr>
                <w:trHeight w:val="304"/>
              </w:trPr>
              <w:tc>
                <w:tcPr>
                  <w:tcW w:w="168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4D5E80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2F2354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6B044A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905C41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300D7E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82797C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7B544D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5DE809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9B87DA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</w:tr>
            <w:tr w:rsidR="00BA4313" w:rsidRPr="00BA4313" w14:paraId="40A2FA6E" w14:textId="77777777" w:rsidTr="00BA4313">
              <w:trPr>
                <w:trHeight w:val="304"/>
              </w:trPr>
              <w:tc>
                <w:tcPr>
                  <w:tcW w:w="168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723345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25C59F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1B1970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ABABC4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E93C05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B06009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613069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8AD847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97F51B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</w:tr>
            <w:tr w:rsidR="00BA4313" w:rsidRPr="00BA4313" w14:paraId="1728EF49" w14:textId="77777777" w:rsidTr="00BA4313">
              <w:trPr>
                <w:trHeight w:val="304"/>
              </w:trPr>
              <w:tc>
                <w:tcPr>
                  <w:tcW w:w="168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6E1DD6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7B6658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122260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BD7FA2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D663FC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C69762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AA6677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29B13B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8101A5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</w:tr>
            <w:tr w:rsidR="00BA4313" w:rsidRPr="00BA4313" w14:paraId="17BBD09E" w14:textId="77777777" w:rsidTr="00BA4313">
              <w:trPr>
                <w:trHeight w:val="317"/>
              </w:trPr>
              <w:tc>
                <w:tcPr>
                  <w:tcW w:w="168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707CEB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74FC18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F7EB73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10869A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088409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BE08B1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602359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38FE41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7EACE5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</w:tr>
          </w:tbl>
          <w:p w14:paraId="0D286129" w14:textId="77777777" w:rsidR="00873228" w:rsidRPr="00BA4313" w:rsidRDefault="00873228" w:rsidP="00D948C4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  <w:u w:val="single"/>
              </w:rPr>
              <w:t xml:space="preserve"> </w:t>
            </w:r>
          </w:p>
          <w:p w14:paraId="17567470" w14:textId="19CDF478" w:rsidR="00873228" w:rsidRPr="00BA4313" w:rsidRDefault="00873228" w:rsidP="00D948C4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8" w:type="dxa"/>
          </w:tcPr>
          <w:p w14:paraId="6ABD9AB1" w14:textId="7FC3DD0C" w:rsidR="002F6CDA" w:rsidRPr="00BA4313" w:rsidRDefault="00873228">
            <w:pPr>
              <w:rPr>
                <w:rFonts w:asciiTheme="minorHAnsi" w:hAnsiTheme="minorHAnsi" w:cstheme="minorHAnsi"/>
                <w:szCs w:val="22"/>
                <w:highlight w:val="yellow"/>
              </w:rPr>
            </w:pPr>
            <w:r w:rsidRPr="00B4590A">
              <w:rPr>
                <w:rFonts w:asciiTheme="minorHAnsi" w:hAnsiTheme="minorHAnsi" w:cstheme="minorHAnsi"/>
                <w:szCs w:val="22"/>
              </w:rPr>
              <w:lastRenderedPageBreak/>
              <w:t>See Table below.</w:t>
            </w:r>
          </w:p>
        </w:tc>
      </w:tr>
      <w:tr w:rsidR="00561B4C" w:rsidRPr="00BA4313" w14:paraId="2392D6D8" w14:textId="77777777" w:rsidTr="00024BEC">
        <w:tc>
          <w:tcPr>
            <w:tcW w:w="9214" w:type="dxa"/>
          </w:tcPr>
          <w:p w14:paraId="03F2E42C" w14:textId="5AD1FFBA" w:rsidR="00561B4C" w:rsidRPr="00BA4313" w:rsidRDefault="00561B4C" w:rsidP="00561B4C">
            <w:pPr>
              <w:spacing w:before="40" w:after="40"/>
              <w:rPr>
                <w:rFonts w:asciiTheme="minorHAnsi" w:hAnsiTheme="minorHAnsi" w:cstheme="minorHAnsi"/>
                <w:szCs w:val="22"/>
                <w:highlight w:val="yellow"/>
              </w:rPr>
            </w:pPr>
            <w:r w:rsidRPr="00BA4313">
              <w:rPr>
                <w:rFonts w:asciiTheme="minorHAnsi" w:hAnsiTheme="minorHAnsi" w:cstheme="minorHAnsi"/>
                <w:szCs w:val="22"/>
                <w:highlight w:val="yellow"/>
              </w:rPr>
              <w:t xml:space="preserve">Have all </w:t>
            </w:r>
            <w:proofErr w:type="spellStart"/>
            <w:r w:rsidRPr="00BA4313">
              <w:rPr>
                <w:rFonts w:asciiTheme="minorHAnsi" w:hAnsiTheme="minorHAnsi" w:cstheme="minorHAnsi"/>
                <w:szCs w:val="22"/>
                <w:highlight w:val="yellow"/>
              </w:rPr>
              <w:t>hose</w:t>
            </w:r>
            <w:proofErr w:type="spellEnd"/>
            <w:r w:rsidRPr="00BA4313">
              <w:rPr>
                <w:rFonts w:asciiTheme="minorHAnsi" w:hAnsiTheme="minorHAnsi" w:cstheme="minorHAnsi"/>
                <w:szCs w:val="22"/>
                <w:highlight w:val="yellow"/>
              </w:rPr>
              <w:t xml:space="preserve"> connections been properly </w:t>
            </w:r>
            <w:proofErr w:type="gramStart"/>
            <w:r w:rsidRPr="00BA4313">
              <w:rPr>
                <w:rFonts w:asciiTheme="minorHAnsi" w:hAnsiTheme="minorHAnsi" w:cstheme="minorHAnsi"/>
                <w:szCs w:val="22"/>
                <w:highlight w:val="yellow"/>
              </w:rPr>
              <w:t>set</w:t>
            </w:r>
            <w:proofErr w:type="gramEnd"/>
            <w:r w:rsidRPr="00BA4313">
              <w:rPr>
                <w:rFonts w:asciiTheme="minorHAnsi" w:hAnsiTheme="minorHAnsi" w:cstheme="minorHAnsi"/>
                <w:szCs w:val="22"/>
                <w:highlight w:val="yellow"/>
              </w:rPr>
              <w:t xml:space="preserve"> and checked by the Chief Officer and cross checked by another officer prior to coming operations?</w:t>
            </w:r>
          </w:p>
          <w:p w14:paraId="005F800F" w14:textId="77777777" w:rsidR="00873228" w:rsidRPr="00BA4313" w:rsidRDefault="00873228" w:rsidP="00561B4C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</w:p>
          <w:p w14:paraId="73FA4049" w14:textId="77777777" w:rsidR="00873228" w:rsidRPr="00BA4313" w:rsidRDefault="00873228" w:rsidP="00561B4C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</w:p>
          <w:tbl>
            <w:tblPr>
              <w:tblpPr w:leftFromText="180" w:rightFromText="180" w:vertAnchor="text" w:horzAnchor="margin" w:tblpY="-320"/>
              <w:tblOverlap w:val="never"/>
              <w:tblW w:w="8921" w:type="dxa"/>
              <w:tblLayout w:type="fixed"/>
              <w:tblLook w:val="04A0" w:firstRow="1" w:lastRow="0" w:firstColumn="1" w:lastColumn="0" w:noHBand="0" w:noVBand="1"/>
            </w:tblPr>
            <w:tblGrid>
              <w:gridCol w:w="1684"/>
              <w:gridCol w:w="708"/>
              <w:gridCol w:w="709"/>
              <w:gridCol w:w="858"/>
              <w:gridCol w:w="1560"/>
              <w:gridCol w:w="708"/>
              <w:gridCol w:w="709"/>
              <w:gridCol w:w="709"/>
              <w:gridCol w:w="1276"/>
            </w:tblGrid>
            <w:tr w:rsidR="00BA4313" w:rsidRPr="00BA4313" w14:paraId="11C50F90" w14:textId="77777777" w:rsidTr="00BA4313">
              <w:trPr>
                <w:trHeight w:val="317"/>
              </w:trPr>
              <w:tc>
                <w:tcPr>
                  <w:tcW w:w="168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1E6A96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b/>
                      <w:bCs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b/>
                      <w:bCs/>
                      <w:szCs w:val="22"/>
                    </w:rPr>
                    <w:t> </w:t>
                  </w:r>
                </w:p>
              </w:tc>
              <w:tc>
                <w:tcPr>
                  <w:tcW w:w="3835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15EBEB9D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b/>
                      <w:bCs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b/>
                      <w:bCs/>
                      <w:szCs w:val="22"/>
                    </w:rPr>
                    <w:t>Initial Check</w:t>
                  </w:r>
                </w:p>
              </w:tc>
              <w:tc>
                <w:tcPr>
                  <w:tcW w:w="3402" w:type="dxa"/>
                  <w:gridSpan w:val="4"/>
                  <w:tcBorders>
                    <w:top w:val="single" w:sz="8" w:space="0" w:color="auto"/>
                    <w:left w:val="nil"/>
                    <w:bottom w:val="nil"/>
                    <w:right w:val="single" w:sz="8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16BAA7D3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b/>
                      <w:bCs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b/>
                      <w:bCs/>
                      <w:szCs w:val="22"/>
                    </w:rPr>
                    <w:t>Cross check</w:t>
                  </w:r>
                </w:p>
              </w:tc>
            </w:tr>
            <w:tr w:rsidR="00BA4313" w:rsidRPr="00BA4313" w14:paraId="790B51CA" w14:textId="77777777" w:rsidTr="00BA4313">
              <w:trPr>
                <w:trHeight w:val="317"/>
              </w:trPr>
              <w:tc>
                <w:tcPr>
                  <w:tcW w:w="168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F2CCD8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b/>
                      <w:bCs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b/>
                      <w:bCs/>
                      <w:szCs w:val="22"/>
                    </w:rPr>
                    <w:t>Parcel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A969E3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b/>
                      <w:bCs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b/>
                      <w:bCs/>
                      <w:szCs w:val="22"/>
                    </w:rPr>
                    <w:t>Date</w:t>
                  </w:r>
                </w:p>
              </w:tc>
              <w:tc>
                <w:tcPr>
                  <w:tcW w:w="70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50071F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b/>
                      <w:bCs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b/>
                      <w:bCs/>
                      <w:szCs w:val="22"/>
                    </w:rPr>
                    <w:t>Time</w:t>
                  </w:r>
                </w:p>
              </w:tc>
              <w:tc>
                <w:tcPr>
                  <w:tcW w:w="85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2E326A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b/>
                      <w:bCs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b/>
                      <w:bCs/>
                      <w:szCs w:val="22"/>
                    </w:rPr>
                    <w:t>Rank</w:t>
                  </w: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50D39D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b/>
                      <w:bCs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b/>
                      <w:bCs/>
                      <w:szCs w:val="22"/>
                    </w:rPr>
                    <w:t>Signature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D31657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b/>
                      <w:bCs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b/>
                      <w:bCs/>
                      <w:szCs w:val="22"/>
                    </w:rPr>
                    <w:t>Date</w:t>
                  </w:r>
                </w:p>
              </w:tc>
              <w:tc>
                <w:tcPr>
                  <w:tcW w:w="70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0CB517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b/>
                      <w:bCs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b/>
                      <w:bCs/>
                      <w:szCs w:val="22"/>
                    </w:rPr>
                    <w:t>Time</w:t>
                  </w:r>
                </w:p>
              </w:tc>
              <w:tc>
                <w:tcPr>
                  <w:tcW w:w="70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8BF0A6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b/>
                      <w:bCs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b/>
                      <w:bCs/>
                      <w:szCs w:val="22"/>
                    </w:rPr>
                    <w:t>Rank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9BDA1C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b/>
                      <w:bCs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b/>
                      <w:bCs/>
                      <w:szCs w:val="22"/>
                    </w:rPr>
                    <w:t>Signature</w:t>
                  </w:r>
                </w:p>
              </w:tc>
            </w:tr>
            <w:tr w:rsidR="00BA4313" w:rsidRPr="00BA4313" w14:paraId="42922849" w14:textId="77777777" w:rsidTr="00BA4313">
              <w:trPr>
                <w:trHeight w:val="304"/>
              </w:trPr>
              <w:tc>
                <w:tcPr>
                  <w:tcW w:w="168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4DA89F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4AA784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093EEF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C01158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66317D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855E0E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760A2A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70C740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989B7E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</w:tr>
            <w:tr w:rsidR="00BA4313" w:rsidRPr="00BA4313" w14:paraId="04CD0AA7" w14:textId="77777777" w:rsidTr="00BA4313">
              <w:trPr>
                <w:trHeight w:val="304"/>
              </w:trPr>
              <w:tc>
                <w:tcPr>
                  <w:tcW w:w="168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20477E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6397D8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C52909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C429F1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89DD24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F578B5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248E4B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73CB95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55E208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</w:tr>
            <w:tr w:rsidR="00BA4313" w:rsidRPr="00BA4313" w14:paraId="27FC41E2" w14:textId="77777777" w:rsidTr="00BA4313">
              <w:trPr>
                <w:trHeight w:val="304"/>
              </w:trPr>
              <w:tc>
                <w:tcPr>
                  <w:tcW w:w="168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1E4F8E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DEDED7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17B94B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2C4E43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C315EA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2C86FA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430C4D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3B9387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978CAB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</w:tr>
            <w:tr w:rsidR="00BA4313" w:rsidRPr="00BA4313" w14:paraId="2309E117" w14:textId="77777777" w:rsidTr="00BA4313">
              <w:trPr>
                <w:trHeight w:val="304"/>
              </w:trPr>
              <w:tc>
                <w:tcPr>
                  <w:tcW w:w="168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7832B4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3DCE54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212311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4AFFA5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3E26D2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6423DF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C11D32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89D252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564E61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</w:tr>
            <w:tr w:rsidR="00BA4313" w:rsidRPr="00BA4313" w14:paraId="0F25A5CC" w14:textId="77777777" w:rsidTr="00BA4313">
              <w:trPr>
                <w:trHeight w:val="317"/>
              </w:trPr>
              <w:tc>
                <w:tcPr>
                  <w:tcW w:w="168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0D00F4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EA6311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E72F28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85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090347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CF63ED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397096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A0FD24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1C0EF8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76FF1C" w14:textId="77777777" w:rsidR="00873228" w:rsidRPr="00BA4313" w:rsidRDefault="00873228" w:rsidP="00873228">
                  <w:pPr>
                    <w:rPr>
                      <w:rFonts w:asciiTheme="minorHAnsi" w:hAnsiTheme="minorHAnsi" w:cstheme="minorHAnsi"/>
                      <w:szCs w:val="22"/>
                    </w:rPr>
                  </w:pPr>
                  <w:r w:rsidRPr="00BA4313">
                    <w:rPr>
                      <w:rFonts w:asciiTheme="minorHAnsi" w:hAnsiTheme="minorHAnsi" w:cstheme="minorHAnsi"/>
                      <w:szCs w:val="22"/>
                    </w:rPr>
                    <w:t> </w:t>
                  </w:r>
                </w:p>
              </w:tc>
            </w:tr>
          </w:tbl>
          <w:p w14:paraId="6F9A2F0C" w14:textId="6AC0729F" w:rsidR="00873228" w:rsidRPr="00BA4313" w:rsidRDefault="00873228" w:rsidP="00561B4C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8" w:type="dxa"/>
          </w:tcPr>
          <w:p w14:paraId="090BC50A" w14:textId="77777777" w:rsidR="00561B4C" w:rsidRPr="00BA4313" w:rsidRDefault="00561B4C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944C28" w:rsidRPr="00BA4313" w14:paraId="36F78D0E" w14:textId="77777777" w:rsidTr="00024BEC">
        <w:tc>
          <w:tcPr>
            <w:tcW w:w="9214" w:type="dxa"/>
          </w:tcPr>
          <w:p w14:paraId="03381DD6" w14:textId="77777777" w:rsidR="00944C28" w:rsidRPr="00BA4313" w:rsidRDefault="00944C28" w:rsidP="00437B93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>Cargo Lines &amp; COW lines pressure tested to working pressure?</w:t>
            </w:r>
          </w:p>
        </w:tc>
        <w:tc>
          <w:tcPr>
            <w:tcW w:w="993" w:type="dxa"/>
          </w:tcPr>
          <w:p w14:paraId="1ADD4D9F" w14:textId="77777777" w:rsidR="00944C28" w:rsidRPr="00BA4313" w:rsidRDefault="00944C28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E224F" w:rsidRPr="00BA4313" w14:paraId="45E3F3E6" w14:textId="77777777" w:rsidTr="00024BEC">
        <w:tc>
          <w:tcPr>
            <w:tcW w:w="9214" w:type="dxa"/>
          </w:tcPr>
          <w:p w14:paraId="51EB16B8" w14:textId="77777777" w:rsidR="000E224F" w:rsidRPr="00BA4313" w:rsidRDefault="000E224F" w:rsidP="00437B93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>Drain IGS line before cargo operation</w:t>
            </w:r>
          </w:p>
        </w:tc>
        <w:tc>
          <w:tcPr>
            <w:tcW w:w="993" w:type="dxa"/>
          </w:tcPr>
          <w:p w14:paraId="42D3795E" w14:textId="77777777" w:rsidR="000E224F" w:rsidRPr="00BA4313" w:rsidRDefault="000E224F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213D42" w:rsidRPr="00BA4313" w14:paraId="675FB4E4" w14:textId="77777777" w:rsidTr="00024BEC">
        <w:tc>
          <w:tcPr>
            <w:tcW w:w="9214" w:type="dxa"/>
          </w:tcPr>
          <w:p w14:paraId="551095D8" w14:textId="77777777" w:rsidR="00213D42" w:rsidRPr="00BA4313" w:rsidRDefault="00437B93" w:rsidP="00437B93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>Are</w:t>
            </w:r>
            <w:r w:rsidR="00213D42" w:rsidRPr="00BA4313">
              <w:rPr>
                <w:rFonts w:asciiTheme="minorHAnsi" w:hAnsiTheme="minorHAnsi" w:cstheme="minorHAnsi"/>
                <w:szCs w:val="22"/>
              </w:rPr>
              <w:t xml:space="preserve"> all ball valves </w:t>
            </w:r>
            <w:r w:rsidRPr="00BA4313">
              <w:rPr>
                <w:rFonts w:asciiTheme="minorHAnsi" w:hAnsiTheme="minorHAnsi" w:cstheme="minorHAnsi"/>
                <w:szCs w:val="22"/>
              </w:rPr>
              <w:t xml:space="preserve">connected to the cargo systems closed &amp; positively locked and plugs / caps tightly in place?  If these are of cam lock type then, have the dog ears been </w:t>
            </w:r>
            <w:proofErr w:type="gramStart"/>
            <w:r w:rsidRPr="00BA4313">
              <w:rPr>
                <w:rFonts w:asciiTheme="minorHAnsi" w:hAnsiTheme="minorHAnsi" w:cstheme="minorHAnsi"/>
                <w:szCs w:val="22"/>
              </w:rPr>
              <w:t>tie</w:t>
            </w:r>
            <w:proofErr w:type="gramEnd"/>
            <w:r w:rsidRPr="00BA4313">
              <w:rPr>
                <w:rFonts w:asciiTheme="minorHAnsi" w:hAnsiTheme="minorHAnsi" w:cstheme="minorHAnsi"/>
                <w:szCs w:val="22"/>
              </w:rPr>
              <w:t>-wrapped?</w:t>
            </w:r>
            <w:r w:rsidR="00213D42" w:rsidRPr="00BA4313">
              <w:rPr>
                <w:rFonts w:asciiTheme="minorHAnsi" w:hAnsiTheme="minorHAnsi" w:cstheme="minorHAnsi"/>
                <w:szCs w:val="22"/>
              </w:rPr>
              <w:t xml:space="preserve"> </w:t>
            </w:r>
          </w:p>
        </w:tc>
        <w:tc>
          <w:tcPr>
            <w:tcW w:w="993" w:type="dxa"/>
          </w:tcPr>
          <w:p w14:paraId="785170C2" w14:textId="77777777" w:rsidR="00213D42" w:rsidRPr="00BA4313" w:rsidRDefault="00213D42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437B93" w:rsidRPr="00BA4313" w14:paraId="57FABD94" w14:textId="77777777" w:rsidTr="00024BEC">
        <w:tc>
          <w:tcPr>
            <w:tcW w:w="9214" w:type="dxa"/>
          </w:tcPr>
          <w:p w14:paraId="5DAB76C1" w14:textId="77777777" w:rsidR="00437B93" w:rsidRPr="00BA4313" w:rsidRDefault="00185D76" w:rsidP="00185D76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proofErr w:type="gramStart"/>
            <w:r w:rsidRPr="00BA4313">
              <w:rPr>
                <w:rFonts w:asciiTheme="minorHAnsi" w:hAnsiTheme="minorHAnsi" w:cstheme="minorHAnsi"/>
                <w:szCs w:val="22"/>
              </w:rPr>
              <w:t>Have</w:t>
            </w:r>
            <w:proofErr w:type="gramEnd"/>
            <w:r w:rsidRPr="00BA4313">
              <w:rPr>
                <w:rFonts w:asciiTheme="minorHAnsi" w:hAnsiTheme="minorHAnsi" w:cstheme="minorHAnsi"/>
                <w:szCs w:val="22"/>
              </w:rPr>
              <w:t xml:space="preserve"> all spool pi</w:t>
            </w:r>
            <w:r w:rsidR="006355F2" w:rsidRPr="00BA4313">
              <w:rPr>
                <w:rFonts w:asciiTheme="minorHAnsi" w:hAnsiTheme="minorHAnsi" w:cstheme="minorHAnsi"/>
                <w:szCs w:val="22"/>
              </w:rPr>
              <w:t>e</w:t>
            </w:r>
            <w:r w:rsidRPr="00BA4313">
              <w:rPr>
                <w:rFonts w:asciiTheme="minorHAnsi" w:hAnsiTheme="minorHAnsi" w:cstheme="minorHAnsi"/>
                <w:szCs w:val="22"/>
              </w:rPr>
              <w:t xml:space="preserve">ce, jumper hoses and shore hose connection flanges on the cargo circuit (including on the offshore side) been shielded with acid </w:t>
            </w:r>
            <w:r w:rsidR="006355F2" w:rsidRPr="00BA4313">
              <w:rPr>
                <w:rFonts w:asciiTheme="minorHAnsi" w:hAnsiTheme="minorHAnsi" w:cstheme="minorHAnsi"/>
                <w:szCs w:val="22"/>
              </w:rPr>
              <w:t>spray</w:t>
            </w:r>
            <w:r w:rsidRPr="00BA4313">
              <w:rPr>
                <w:rFonts w:asciiTheme="minorHAnsi" w:hAnsiTheme="minorHAnsi" w:cstheme="minorHAnsi"/>
                <w:szCs w:val="22"/>
              </w:rPr>
              <w:t xml:space="preserve"> shields when handling corrosive cargoes? </w:t>
            </w:r>
          </w:p>
        </w:tc>
        <w:tc>
          <w:tcPr>
            <w:tcW w:w="993" w:type="dxa"/>
          </w:tcPr>
          <w:p w14:paraId="15F7A17C" w14:textId="77777777" w:rsidR="00437B93" w:rsidRPr="00BA4313" w:rsidRDefault="00437B93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2F6CDA" w:rsidRPr="00BA4313" w14:paraId="303C91BA" w14:textId="77777777" w:rsidTr="00024BEC">
        <w:tc>
          <w:tcPr>
            <w:tcW w:w="9214" w:type="dxa"/>
          </w:tcPr>
          <w:p w14:paraId="4947C50F" w14:textId="77777777" w:rsidR="002F6CDA" w:rsidRPr="00BA4313" w:rsidRDefault="002F6CDA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>Has the SOPEP</w:t>
            </w:r>
            <w:r w:rsidR="00213D42" w:rsidRPr="00BA4313">
              <w:rPr>
                <w:rFonts w:asciiTheme="minorHAnsi" w:hAnsiTheme="minorHAnsi" w:cstheme="minorHAnsi"/>
                <w:szCs w:val="22"/>
              </w:rPr>
              <w:t>/SMPEP</w:t>
            </w:r>
            <w:r w:rsidRPr="00BA4313">
              <w:rPr>
                <w:rFonts w:asciiTheme="minorHAnsi" w:hAnsiTheme="minorHAnsi" w:cstheme="minorHAnsi"/>
                <w:szCs w:val="22"/>
              </w:rPr>
              <w:t xml:space="preserve"> or VRP been implemented?</w:t>
            </w:r>
          </w:p>
        </w:tc>
        <w:tc>
          <w:tcPr>
            <w:tcW w:w="993" w:type="dxa"/>
          </w:tcPr>
          <w:p w14:paraId="615FB8AC" w14:textId="77777777" w:rsidR="002F6CDA" w:rsidRPr="00BA4313" w:rsidRDefault="002F6CD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677F06" w:rsidRPr="00BA4313" w14:paraId="73D3A1F5" w14:textId="77777777" w:rsidTr="00024BEC">
        <w:tc>
          <w:tcPr>
            <w:tcW w:w="9214" w:type="dxa"/>
          </w:tcPr>
          <w:p w14:paraId="1EAF4DFC" w14:textId="77777777" w:rsidR="00677F06" w:rsidRPr="00BA4313" w:rsidRDefault="00677F06" w:rsidP="00F7424B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>Are the manifold drip trays dry and connections to the spill tank ready to be used?</w:t>
            </w:r>
          </w:p>
        </w:tc>
        <w:tc>
          <w:tcPr>
            <w:tcW w:w="993" w:type="dxa"/>
          </w:tcPr>
          <w:p w14:paraId="464F85FA" w14:textId="77777777" w:rsidR="00677F06" w:rsidRPr="00BA4313" w:rsidRDefault="00677F06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2F6CDA" w:rsidRPr="00BA4313" w14:paraId="271D6C75" w14:textId="77777777" w:rsidTr="00024BEC">
        <w:tc>
          <w:tcPr>
            <w:tcW w:w="9214" w:type="dxa"/>
          </w:tcPr>
          <w:p w14:paraId="18F9218D" w14:textId="77777777" w:rsidR="002F6CDA" w:rsidRPr="00BA4313" w:rsidRDefault="002F6CDA" w:rsidP="00F7424B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>Are the manifold s</w:t>
            </w:r>
            <w:r w:rsidR="00F7424B" w:rsidRPr="00BA4313">
              <w:rPr>
                <w:rFonts w:asciiTheme="minorHAnsi" w:hAnsiTheme="minorHAnsi" w:cstheme="minorHAnsi"/>
                <w:szCs w:val="22"/>
              </w:rPr>
              <w:t>ave-a</w:t>
            </w:r>
            <w:r w:rsidRPr="00BA4313">
              <w:rPr>
                <w:rFonts w:asciiTheme="minorHAnsi" w:hAnsiTheme="minorHAnsi" w:cstheme="minorHAnsi"/>
                <w:szCs w:val="22"/>
              </w:rPr>
              <w:t>lls in position, dry and plugged?</w:t>
            </w:r>
          </w:p>
        </w:tc>
        <w:tc>
          <w:tcPr>
            <w:tcW w:w="993" w:type="dxa"/>
          </w:tcPr>
          <w:p w14:paraId="2888E748" w14:textId="77777777" w:rsidR="002F6CDA" w:rsidRPr="00BA4313" w:rsidRDefault="002F6CD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B166E0" w:rsidRPr="00BA4313" w14:paraId="1138D11C" w14:textId="77777777" w:rsidTr="00024BEC">
        <w:tc>
          <w:tcPr>
            <w:tcW w:w="9214" w:type="dxa"/>
          </w:tcPr>
          <w:p w14:paraId="2ED679EE" w14:textId="77777777" w:rsidR="00B166E0" w:rsidRPr="00BA4313" w:rsidRDefault="00B166E0" w:rsidP="00B166E0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>Are all oil tank save-alls in other parts of the vessel clean, dry and plugged?</w:t>
            </w:r>
          </w:p>
        </w:tc>
        <w:tc>
          <w:tcPr>
            <w:tcW w:w="993" w:type="dxa"/>
          </w:tcPr>
          <w:p w14:paraId="7510667D" w14:textId="77777777" w:rsidR="00B166E0" w:rsidRPr="00BA4313" w:rsidRDefault="00B166E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2F6CDA" w:rsidRPr="00BA4313" w14:paraId="4A4891D5" w14:textId="77777777" w:rsidTr="00024BEC">
        <w:tc>
          <w:tcPr>
            <w:tcW w:w="9214" w:type="dxa"/>
          </w:tcPr>
          <w:p w14:paraId="4BBAD0D9" w14:textId="77777777" w:rsidR="002F6CDA" w:rsidRPr="00BA4313" w:rsidRDefault="002F6CDA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>Are all deck scuppers plugged?</w:t>
            </w:r>
          </w:p>
        </w:tc>
        <w:tc>
          <w:tcPr>
            <w:tcW w:w="993" w:type="dxa"/>
          </w:tcPr>
          <w:p w14:paraId="58EAFF14" w14:textId="77777777" w:rsidR="002F6CDA" w:rsidRPr="00BA4313" w:rsidRDefault="002F6CD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2F6CDA" w:rsidRPr="00BA4313" w14:paraId="35409AEE" w14:textId="77777777" w:rsidTr="00024BEC">
        <w:tc>
          <w:tcPr>
            <w:tcW w:w="9214" w:type="dxa"/>
          </w:tcPr>
          <w:p w14:paraId="5D0F83F9" w14:textId="77777777" w:rsidR="002F6CDA" w:rsidRPr="00BA4313" w:rsidRDefault="00185D76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 xml:space="preserve">Have all safety &amp; firefighting equipment been rigged &amp; are ready for use? </w:t>
            </w:r>
          </w:p>
        </w:tc>
        <w:tc>
          <w:tcPr>
            <w:tcW w:w="993" w:type="dxa"/>
          </w:tcPr>
          <w:p w14:paraId="3746E15E" w14:textId="77777777" w:rsidR="002F6CDA" w:rsidRPr="00BA4313" w:rsidRDefault="002F6CD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C52293" w:rsidRPr="00BA4313" w14:paraId="3D45C3AD" w14:textId="77777777" w:rsidTr="00024BEC">
        <w:tc>
          <w:tcPr>
            <w:tcW w:w="9214" w:type="dxa"/>
          </w:tcPr>
          <w:p w14:paraId="0A8476C1" w14:textId="77777777" w:rsidR="00C52293" w:rsidRPr="00BA4313" w:rsidRDefault="00C52293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>Have air driven oil spill pumps been positioned af</w:t>
            </w:r>
            <w:r w:rsidR="00BB6B45" w:rsidRPr="00BA4313">
              <w:rPr>
                <w:rFonts w:asciiTheme="minorHAnsi" w:hAnsiTheme="minorHAnsi" w:cstheme="minorHAnsi"/>
                <w:szCs w:val="22"/>
              </w:rPr>
              <w:t xml:space="preserve">t, properly grounded, operationally tested </w:t>
            </w:r>
            <w:r w:rsidRPr="00BA4313">
              <w:rPr>
                <w:rFonts w:asciiTheme="minorHAnsi" w:hAnsiTheme="minorHAnsi" w:cstheme="minorHAnsi"/>
                <w:szCs w:val="22"/>
              </w:rPr>
              <w:t>and is a continuous supply of compressed air available on deck?</w:t>
            </w:r>
          </w:p>
        </w:tc>
        <w:tc>
          <w:tcPr>
            <w:tcW w:w="993" w:type="dxa"/>
          </w:tcPr>
          <w:p w14:paraId="16CC78DF" w14:textId="77777777" w:rsidR="00C52293" w:rsidRPr="00BA4313" w:rsidRDefault="00C52293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11384" w:rsidRPr="00BA4313" w14:paraId="089997BB" w14:textId="77777777" w:rsidTr="00024BEC">
        <w:tc>
          <w:tcPr>
            <w:tcW w:w="9214" w:type="dxa"/>
          </w:tcPr>
          <w:p w14:paraId="38709452" w14:textId="008F2CF9" w:rsidR="00011384" w:rsidRPr="00BA4313" w:rsidRDefault="006B7149">
            <w:pPr>
              <w:spacing w:before="40" w:after="40"/>
              <w:rPr>
                <w:rFonts w:asciiTheme="minorHAnsi" w:hAnsiTheme="minorHAnsi" w:cstheme="minorHAnsi"/>
                <w:szCs w:val="22"/>
                <w:highlight w:val="green"/>
              </w:rPr>
            </w:pPr>
            <w:proofErr w:type="gramStart"/>
            <w:r w:rsidRPr="00BA4313">
              <w:rPr>
                <w:rFonts w:asciiTheme="minorHAnsi" w:hAnsiTheme="minorHAnsi" w:cstheme="minorHAnsi"/>
                <w:szCs w:val="22"/>
                <w:highlight w:val="green"/>
              </w:rPr>
              <w:t>Verify the dump valve is</w:t>
            </w:r>
            <w:proofErr w:type="gramEnd"/>
            <w:r w:rsidRPr="00BA4313">
              <w:rPr>
                <w:rFonts w:asciiTheme="minorHAnsi" w:hAnsiTheme="minorHAnsi" w:cstheme="minorHAnsi"/>
                <w:szCs w:val="22"/>
                <w:highlight w:val="green"/>
              </w:rPr>
              <w:t xml:space="preserve"> closed/sealed tight and ready for use?</w:t>
            </w:r>
          </w:p>
        </w:tc>
        <w:tc>
          <w:tcPr>
            <w:tcW w:w="993" w:type="dxa"/>
          </w:tcPr>
          <w:p w14:paraId="51F6EAC6" w14:textId="77777777" w:rsidR="00011384" w:rsidRPr="00BA4313" w:rsidRDefault="00011384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2F6CDA" w:rsidRPr="00BA4313" w14:paraId="551C85A3" w14:textId="77777777" w:rsidTr="00024BEC">
        <w:tc>
          <w:tcPr>
            <w:tcW w:w="9214" w:type="dxa"/>
          </w:tcPr>
          <w:p w14:paraId="075EA6B2" w14:textId="77777777" w:rsidR="002F6CDA" w:rsidRPr="00BA4313" w:rsidRDefault="002F6CDA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>Have required oil spill cleaning up materials been stationed at the manifold?</w:t>
            </w:r>
          </w:p>
        </w:tc>
        <w:tc>
          <w:tcPr>
            <w:tcW w:w="993" w:type="dxa"/>
          </w:tcPr>
          <w:p w14:paraId="552DB243" w14:textId="77777777" w:rsidR="002F6CDA" w:rsidRPr="00BA4313" w:rsidRDefault="002F6CD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2F6CDA" w:rsidRPr="00BA4313" w14:paraId="2EBE3B62" w14:textId="77777777" w:rsidTr="00024BEC">
        <w:tc>
          <w:tcPr>
            <w:tcW w:w="9214" w:type="dxa"/>
          </w:tcPr>
          <w:p w14:paraId="423F9B20" w14:textId="77777777" w:rsidR="002F6CDA" w:rsidRPr="00BA4313" w:rsidRDefault="002F6CDA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>Has the ship/shore checklist been completed? (ref ISGOTT – App A)</w:t>
            </w:r>
          </w:p>
        </w:tc>
        <w:tc>
          <w:tcPr>
            <w:tcW w:w="993" w:type="dxa"/>
          </w:tcPr>
          <w:p w14:paraId="1D2EFD75" w14:textId="77777777" w:rsidR="002F6CDA" w:rsidRPr="00BA4313" w:rsidRDefault="002F6CD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2F6CDA" w:rsidRPr="00BA4313" w14:paraId="65CAB921" w14:textId="77777777" w:rsidTr="00024BEC">
        <w:tc>
          <w:tcPr>
            <w:tcW w:w="9214" w:type="dxa"/>
          </w:tcPr>
          <w:p w14:paraId="52F8FC30" w14:textId="77777777" w:rsidR="002F6CDA" w:rsidRPr="00BA4313" w:rsidRDefault="002F6CDA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>Are material safety data sheets available for each grade?</w:t>
            </w:r>
          </w:p>
        </w:tc>
        <w:tc>
          <w:tcPr>
            <w:tcW w:w="993" w:type="dxa"/>
          </w:tcPr>
          <w:p w14:paraId="34EF9242" w14:textId="77777777" w:rsidR="002F6CDA" w:rsidRPr="00BA4313" w:rsidRDefault="002F6CD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2F6CDA" w:rsidRPr="00BA4313" w14:paraId="361402F1" w14:textId="77777777" w:rsidTr="00024BEC">
        <w:tc>
          <w:tcPr>
            <w:tcW w:w="9214" w:type="dxa"/>
          </w:tcPr>
          <w:p w14:paraId="2D2D07F2" w14:textId="77777777" w:rsidR="002F6CDA" w:rsidRPr="00BA4313" w:rsidRDefault="002F6CDA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 xml:space="preserve">Have the </w:t>
            </w:r>
            <w:proofErr w:type="spellStart"/>
            <w:r w:rsidRPr="00BA4313">
              <w:rPr>
                <w:rFonts w:asciiTheme="minorHAnsi" w:hAnsiTheme="minorHAnsi" w:cstheme="minorHAnsi"/>
                <w:szCs w:val="22"/>
              </w:rPr>
              <w:t>butterworth</w:t>
            </w:r>
            <w:proofErr w:type="spellEnd"/>
            <w:r w:rsidRPr="00BA4313">
              <w:rPr>
                <w:rFonts w:asciiTheme="minorHAnsi" w:hAnsiTheme="minorHAnsi" w:cstheme="minorHAnsi"/>
                <w:szCs w:val="22"/>
              </w:rPr>
              <w:t xml:space="preserve"> heater valves been closed and blanked (blind off spectacle flange)</w:t>
            </w:r>
          </w:p>
        </w:tc>
        <w:tc>
          <w:tcPr>
            <w:tcW w:w="993" w:type="dxa"/>
          </w:tcPr>
          <w:p w14:paraId="3396AA67" w14:textId="77777777" w:rsidR="002F6CDA" w:rsidRPr="00BA4313" w:rsidRDefault="002F6CD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11384" w:rsidRPr="00BA4313" w14:paraId="7EAC3D61" w14:textId="77777777" w:rsidTr="00F75227">
        <w:tc>
          <w:tcPr>
            <w:tcW w:w="9214" w:type="dxa"/>
          </w:tcPr>
          <w:p w14:paraId="38C1A301" w14:textId="77777777" w:rsidR="00011384" w:rsidRPr="00BA4313" w:rsidRDefault="00011384" w:rsidP="00F75227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>Has the surface of the ballast water been checked for traces of oil prior to ballasting operations?</w:t>
            </w:r>
          </w:p>
        </w:tc>
        <w:tc>
          <w:tcPr>
            <w:tcW w:w="993" w:type="dxa"/>
          </w:tcPr>
          <w:p w14:paraId="779733D4" w14:textId="77777777" w:rsidR="00011384" w:rsidRPr="00BA4313" w:rsidRDefault="00011384" w:rsidP="00F75227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EB017B" w:rsidRPr="00BA4313" w14:paraId="3E81BA4F" w14:textId="77777777" w:rsidTr="00F75227">
        <w:tc>
          <w:tcPr>
            <w:tcW w:w="9214" w:type="dxa"/>
          </w:tcPr>
          <w:p w14:paraId="30BBABB3" w14:textId="77777777" w:rsidR="00EB017B" w:rsidRPr="00BA4313" w:rsidRDefault="00EB017B" w:rsidP="00F75227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lastRenderedPageBreak/>
              <w:t>Has the water level in Pressure / Vacuum Breaker been checked to be at the correct level?</w:t>
            </w:r>
            <w:r w:rsidR="00205472" w:rsidRPr="00BA4313">
              <w:rPr>
                <w:rFonts w:asciiTheme="minorHAnsi" w:hAnsiTheme="minorHAnsi" w:cstheme="minorHAnsi"/>
                <w:szCs w:val="22"/>
              </w:rPr>
              <w:t xml:space="preserve">  Are the gauge glass shut off valves in good working order and close automatically under spring action?</w:t>
            </w:r>
          </w:p>
        </w:tc>
        <w:tc>
          <w:tcPr>
            <w:tcW w:w="993" w:type="dxa"/>
          </w:tcPr>
          <w:p w14:paraId="2AB6B670" w14:textId="77777777" w:rsidR="00EB017B" w:rsidRPr="00BA4313" w:rsidRDefault="00EB017B" w:rsidP="00F75227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9269E1" w:rsidRPr="00BA4313" w14:paraId="5EA67568" w14:textId="77777777" w:rsidTr="00F75227">
        <w:tc>
          <w:tcPr>
            <w:tcW w:w="9214" w:type="dxa"/>
          </w:tcPr>
          <w:p w14:paraId="11D53774" w14:textId="77777777" w:rsidR="009269E1" w:rsidRPr="00BA4313" w:rsidRDefault="009269E1" w:rsidP="00F75227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 xml:space="preserve">Have </w:t>
            </w:r>
            <w:r w:rsidR="0057687A" w:rsidRPr="00BA4313">
              <w:rPr>
                <w:rFonts w:asciiTheme="minorHAnsi" w:hAnsiTheme="minorHAnsi" w:cstheme="minorHAnsi"/>
                <w:szCs w:val="22"/>
              </w:rPr>
              <w:t xml:space="preserve">arrangements been made to monitor the offshore manifolds during </w:t>
            </w:r>
            <w:proofErr w:type="gramStart"/>
            <w:r w:rsidR="0057687A" w:rsidRPr="00BA4313">
              <w:rPr>
                <w:rFonts w:asciiTheme="minorHAnsi" w:hAnsiTheme="minorHAnsi" w:cstheme="minorHAnsi"/>
                <w:szCs w:val="22"/>
              </w:rPr>
              <w:t>starting</w:t>
            </w:r>
            <w:proofErr w:type="gramEnd"/>
            <w:r w:rsidR="0057687A" w:rsidRPr="00BA4313">
              <w:rPr>
                <w:rFonts w:asciiTheme="minorHAnsi" w:hAnsiTheme="minorHAnsi" w:cstheme="minorHAnsi"/>
                <w:szCs w:val="22"/>
              </w:rPr>
              <w:t xml:space="preserve"> of cargo operations and while increasing the loading / discharging pressures?</w:t>
            </w:r>
          </w:p>
        </w:tc>
        <w:tc>
          <w:tcPr>
            <w:tcW w:w="993" w:type="dxa"/>
          </w:tcPr>
          <w:p w14:paraId="3BBD0CF2" w14:textId="77777777" w:rsidR="009269E1" w:rsidRPr="00BA4313" w:rsidRDefault="009269E1" w:rsidP="00F75227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32F2FA4A" w14:textId="77777777" w:rsidR="00213D42" w:rsidRPr="00BA4313" w:rsidRDefault="00213D42">
      <w:pPr>
        <w:rPr>
          <w:rFonts w:asciiTheme="minorHAnsi" w:hAnsiTheme="minorHAnsi" w:cstheme="minorHAnsi"/>
          <w:szCs w:val="22"/>
        </w:rPr>
      </w:pPr>
    </w:p>
    <w:p w14:paraId="2E78A4C0" w14:textId="77777777" w:rsidR="00213D42" w:rsidRPr="00BA4313" w:rsidRDefault="00213D42">
      <w:pPr>
        <w:rPr>
          <w:rFonts w:asciiTheme="minorHAnsi" w:hAnsiTheme="minorHAnsi" w:cstheme="minorHAnsi"/>
          <w:szCs w:val="22"/>
        </w:rPr>
      </w:pPr>
    </w:p>
    <w:p w14:paraId="6555389B" w14:textId="77777777" w:rsidR="00213D42" w:rsidRPr="00BA4313" w:rsidRDefault="00213D42">
      <w:pPr>
        <w:rPr>
          <w:rFonts w:asciiTheme="minorHAnsi" w:hAnsiTheme="minorHAnsi" w:cstheme="minorHAnsi"/>
          <w:szCs w:val="22"/>
        </w:rPr>
      </w:pPr>
    </w:p>
    <w:tbl>
      <w:tblPr>
        <w:tblW w:w="102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4"/>
        <w:gridCol w:w="1008"/>
      </w:tblGrid>
      <w:tr w:rsidR="002F6CDA" w:rsidRPr="00BA4313" w14:paraId="57933322" w14:textId="77777777" w:rsidTr="00BA4313">
        <w:tc>
          <w:tcPr>
            <w:tcW w:w="9214" w:type="dxa"/>
            <w:shd w:val="clear" w:color="auto" w:fill="auto"/>
          </w:tcPr>
          <w:p w14:paraId="116990DE" w14:textId="395986B9" w:rsidR="002F6CDA" w:rsidRPr="00BA4313" w:rsidRDefault="00F60C78">
            <w:pPr>
              <w:pStyle w:val="HeadingBase"/>
              <w:spacing w:before="100" w:after="10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>IF DANGEROUS/TOXIC CARGOES ARE TO BE LOADED/DISCHARGED, HAVE THE NECESSARY PRECAUTIONS BEEN TAKEN?</w:t>
            </w:r>
          </w:p>
        </w:tc>
        <w:tc>
          <w:tcPr>
            <w:tcW w:w="1008" w:type="dxa"/>
            <w:shd w:val="clear" w:color="auto" w:fill="auto"/>
          </w:tcPr>
          <w:p w14:paraId="19E7401C" w14:textId="17B3BC96" w:rsidR="002F6CDA" w:rsidRPr="00BA4313" w:rsidRDefault="00F60C78">
            <w:pPr>
              <w:pStyle w:val="Heading2"/>
              <w:rPr>
                <w:rFonts w:asciiTheme="minorHAnsi" w:hAnsiTheme="minorHAnsi" w:cstheme="minorHAnsi"/>
                <w:sz w:val="22"/>
                <w:szCs w:val="22"/>
              </w:rPr>
            </w:pPr>
            <w:r w:rsidRPr="00BA4313">
              <w:rPr>
                <w:rFonts w:asciiTheme="minorHAnsi" w:hAnsiTheme="minorHAnsi" w:cstheme="minorHAnsi"/>
                <w:sz w:val="22"/>
                <w:szCs w:val="22"/>
              </w:rPr>
              <w:t>INITIALS</w:t>
            </w:r>
          </w:p>
        </w:tc>
      </w:tr>
      <w:tr w:rsidR="002F6CDA" w:rsidRPr="00BA4313" w14:paraId="22F10C58" w14:textId="77777777" w:rsidTr="00BA4313">
        <w:tc>
          <w:tcPr>
            <w:tcW w:w="9214" w:type="dxa"/>
            <w:shd w:val="clear" w:color="auto" w:fill="auto"/>
          </w:tcPr>
          <w:p w14:paraId="451D8BB3" w14:textId="77777777" w:rsidR="002F6CDA" w:rsidRPr="00BA4313" w:rsidRDefault="002F6CDA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>Are vessel</w:t>
            </w:r>
            <w:r w:rsidR="003A6291" w:rsidRPr="00BA4313">
              <w:rPr>
                <w:rFonts w:asciiTheme="minorHAnsi" w:hAnsiTheme="minorHAnsi" w:cstheme="minorHAnsi"/>
                <w:szCs w:val="22"/>
              </w:rPr>
              <w:t>’</w:t>
            </w:r>
            <w:r w:rsidRPr="00BA4313">
              <w:rPr>
                <w:rFonts w:asciiTheme="minorHAnsi" w:hAnsiTheme="minorHAnsi" w:cstheme="minorHAnsi"/>
                <w:szCs w:val="22"/>
              </w:rPr>
              <w:t>s superstructure opening</w:t>
            </w:r>
            <w:r w:rsidR="003A6291" w:rsidRPr="00BA4313">
              <w:rPr>
                <w:rFonts w:asciiTheme="minorHAnsi" w:hAnsiTheme="minorHAnsi" w:cstheme="minorHAnsi"/>
                <w:szCs w:val="22"/>
              </w:rPr>
              <w:t>s</w:t>
            </w:r>
            <w:r w:rsidRPr="00BA4313">
              <w:rPr>
                <w:rFonts w:asciiTheme="minorHAnsi" w:hAnsiTheme="minorHAnsi" w:cstheme="minorHAnsi"/>
                <w:szCs w:val="22"/>
              </w:rPr>
              <w:t xml:space="preserve"> closed?</w:t>
            </w:r>
          </w:p>
        </w:tc>
        <w:tc>
          <w:tcPr>
            <w:tcW w:w="1008" w:type="dxa"/>
            <w:shd w:val="clear" w:color="auto" w:fill="auto"/>
          </w:tcPr>
          <w:p w14:paraId="19851E88" w14:textId="77777777" w:rsidR="002F6CDA" w:rsidRPr="00BA4313" w:rsidRDefault="002F6CD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2F6CDA" w:rsidRPr="00BA4313" w14:paraId="299DB143" w14:textId="77777777" w:rsidTr="00BA4313">
        <w:tc>
          <w:tcPr>
            <w:tcW w:w="9214" w:type="dxa"/>
            <w:shd w:val="clear" w:color="auto" w:fill="auto"/>
          </w:tcPr>
          <w:p w14:paraId="147343A5" w14:textId="77777777" w:rsidR="002F6CDA" w:rsidRPr="00BA4313" w:rsidRDefault="002F6CDA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 xml:space="preserve">Is the ship’s air-conditioning </w:t>
            </w:r>
            <w:r w:rsidR="005B364C" w:rsidRPr="00BA4313">
              <w:rPr>
                <w:rFonts w:asciiTheme="minorHAnsi" w:hAnsiTheme="minorHAnsi" w:cstheme="minorHAnsi"/>
                <w:szCs w:val="22"/>
              </w:rPr>
              <w:t>set on partial recirculation?</w:t>
            </w:r>
          </w:p>
        </w:tc>
        <w:tc>
          <w:tcPr>
            <w:tcW w:w="1008" w:type="dxa"/>
            <w:shd w:val="clear" w:color="auto" w:fill="auto"/>
          </w:tcPr>
          <w:p w14:paraId="24F6C2D8" w14:textId="77777777" w:rsidR="002F6CDA" w:rsidRPr="00BA4313" w:rsidRDefault="002F6CD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2F6CDA" w:rsidRPr="00BA4313" w14:paraId="56800C4E" w14:textId="77777777" w:rsidTr="00BA4313">
        <w:tc>
          <w:tcPr>
            <w:tcW w:w="9214" w:type="dxa"/>
            <w:shd w:val="clear" w:color="auto" w:fill="auto"/>
          </w:tcPr>
          <w:p w14:paraId="21A6142F" w14:textId="77777777" w:rsidR="002F6CDA" w:rsidRPr="00BA4313" w:rsidRDefault="002F6CDA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>Has the dangerous/toxic gas concentration control been implemented?</w:t>
            </w:r>
          </w:p>
        </w:tc>
        <w:tc>
          <w:tcPr>
            <w:tcW w:w="1008" w:type="dxa"/>
            <w:shd w:val="clear" w:color="auto" w:fill="auto"/>
          </w:tcPr>
          <w:p w14:paraId="7B61156E" w14:textId="77777777" w:rsidR="002F6CDA" w:rsidRPr="00BA4313" w:rsidRDefault="002F6CD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2F6CDA" w:rsidRPr="00BA4313" w14:paraId="158EF395" w14:textId="77777777" w:rsidTr="00BA4313">
        <w:tc>
          <w:tcPr>
            <w:tcW w:w="9214" w:type="dxa"/>
            <w:shd w:val="clear" w:color="auto" w:fill="auto"/>
          </w:tcPr>
          <w:p w14:paraId="0964E32E" w14:textId="77777777" w:rsidR="002F6CDA" w:rsidRPr="00BA4313" w:rsidRDefault="00185D76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>Is the required antidote onboard and ready for use?  Specify antidote ________________</w:t>
            </w:r>
          </w:p>
        </w:tc>
        <w:tc>
          <w:tcPr>
            <w:tcW w:w="1008" w:type="dxa"/>
            <w:shd w:val="clear" w:color="auto" w:fill="auto"/>
          </w:tcPr>
          <w:p w14:paraId="7E6C2330" w14:textId="77777777" w:rsidR="002F6CDA" w:rsidRPr="00BA4313" w:rsidRDefault="002F6CD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A632D0" w:rsidRPr="00BA4313" w14:paraId="26B00E4D" w14:textId="77777777" w:rsidTr="00BA4313">
        <w:tc>
          <w:tcPr>
            <w:tcW w:w="9214" w:type="dxa"/>
            <w:shd w:val="clear" w:color="auto" w:fill="auto"/>
          </w:tcPr>
          <w:p w14:paraId="28235A72" w14:textId="77777777" w:rsidR="00A632D0" w:rsidRPr="00BA4313" w:rsidRDefault="00185D76" w:rsidP="003A6291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 xml:space="preserve">Is testing equipment available onboard </w:t>
            </w:r>
            <w:r w:rsidR="003A6291" w:rsidRPr="00BA4313">
              <w:rPr>
                <w:rFonts w:asciiTheme="minorHAnsi" w:hAnsiTheme="minorHAnsi" w:cstheme="minorHAnsi"/>
                <w:szCs w:val="22"/>
              </w:rPr>
              <w:t>to test</w:t>
            </w:r>
            <w:r w:rsidRPr="00BA4313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3A6291" w:rsidRPr="00BA4313">
              <w:rPr>
                <w:rFonts w:asciiTheme="minorHAnsi" w:hAnsiTheme="minorHAnsi" w:cstheme="minorHAnsi"/>
                <w:szCs w:val="22"/>
              </w:rPr>
              <w:t>for</w:t>
            </w:r>
            <w:r w:rsidRPr="00BA4313">
              <w:rPr>
                <w:rFonts w:asciiTheme="minorHAnsi" w:hAnsiTheme="minorHAnsi" w:cstheme="minorHAnsi"/>
                <w:szCs w:val="22"/>
              </w:rPr>
              <w:t xml:space="preserve"> phenol cargo leaks in the cargo heating system / steam observation tank on deck?  (If cargo to be carried is Phenol)</w:t>
            </w:r>
          </w:p>
        </w:tc>
        <w:tc>
          <w:tcPr>
            <w:tcW w:w="1008" w:type="dxa"/>
            <w:shd w:val="clear" w:color="auto" w:fill="auto"/>
          </w:tcPr>
          <w:p w14:paraId="6F518D8B" w14:textId="77777777" w:rsidR="00A632D0" w:rsidRPr="00BA4313" w:rsidRDefault="00A632D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4B215CBD" w14:textId="77777777" w:rsidR="002F6CDA" w:rsidRPr="00BA4313" w:rsidRDefault="002F6CDA">
      <w:pPr>
        <w:pStyle w:val="TOCBase"/>
        <w:tabs>
          <w:tab w:val="clear" w:pos="9400"/>
        </w:tabs>
        <w:rPr>
          <w:rFonts w:asciiTheme="minorHAnsi" w:hAnsiTheme="minorHAnsi" w:cstheme="minorHAnsi"/>
          <w:szCs w:val="22"/>
        </w:rPr>
      </w:pPr>
    </w:p>
    <w:p w14:paraId="59EFA469" w14:textId="77777777" w:rsidR="00A632D0" w:rsidRPr="00BA4313" w:rsidRDefault="00A632D0">
      <w:pPr>
        <w:pStyle w:val="TOCBase"/>
        <w:tabs>
          <w:tab w:val="clear" w:pos="9400"/>
        </w:tabs>
        <w:rPr>
          <w:rFonts w:asciiTheme="minorHAnsi" w:hAnsiTheme="minorHAnsi" w:cstheme="minorHAnsi"/>
          <w:szCs w:val="22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3"/>
        <w:gridCol w:w="1134"/>
      </w:tblGrid>
      <w:tr w:rsidR="002F6CDA" w:rsidRPr="00BA4313" w14:paraId="04E50658" w14:textId="77777777" w:rsidTr="00BA4313">
        <w:tc>
          <w:tcPr>
            <w:tcW w:w="9073" w:type="dxa"/>
            <w:shd w:val="clear" w:color="auto" w:fill="auto"/>
          </w:tcPr>
          <w:p w14:paraId="5983439C" w14:textId="77777777" w:rsidR="002F6CDA" w:rsidRPr="00BA4313" w:rsidRDefault="00185D76">
            <w:pPr>
              <w:pStyle w:val="HeadingBase"/>
              <w:spacing w:before="100" w:after="10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>HAS THE PRE-OPERATION MEETING BEEN CARRIED OUT AND FOLLOWING BEEN UNDERTAKEN?</w:t>
            </w:r>
          </w:p>
        </w:tc>
        <w:tc>
          <w:tcPr>
            <w:tcW w:w="1134" w:type="dxa"/>
            <w:shd w:val="clear" w:color="auto" w:fill="auto"/>
          </w:tcPr>
          <w:p w14:paraId="1BC58DFE" w14:textId="77777777" w:rsidR="002F6CDA" w:rsidRPr="00BA4313" w:rsidRDefault="002F6CDA">
            <w:pPr>
              <w:pStyle w:val="Heading2"/>
              <w:rPr>
                <w:rFonts w:asciiTheme="minorHAnsi" w:hAnsiTheme="minorHAnsi" w:cstheme="minorHAnsi"/>
                <w:sz w:val="22"/>
                <w:szCs w:val="22"/>
              </w:rPr>
            </w:pPr>
            <w:r w:rsidRPr="00BA4313">
              <w:rPr>
                <w:rFonts w:asciiTheme="minorHAnsi" w:hAnsiTheme="minorHAnsi" w:cstheme="minorHAnsi"/>
                <w:sz w:val="22"/>
                <w:szCs w:val="22"/>
              </w:rPr>
              <w:t>Initials</w:t>
            </w:r>
          </w:p>
        </w:tc>
      </w:tr>
      <w:tr w:rsidR="002F6CDA" w:rsidRPr="00BA4313" w14:paraId="4C84454E" w14:textId="77777777" w:rsidTr="00BA4313">
        <w:tc>
          <w:tcPr>
            <w:tcW w:w="9073" w:type="dxa"/>
            <w:shd w:val="clear" w:color="auto" w:fill="auto"/>
          </w:tcPr>
          <w:p w14:paraId="613112DE" w14:textId="77777777" w:rsidR="002F6CDA" w:rsidRPr="00BA4313" w:rsidRDefault="003A6291" w:rsidP="003A6291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 xml:space="preserve">Have the planned operations </w:t>
            </w:r>
            <w:proofErr w:type="gramStart"/>
            <w:r w:rsidRPr="00BA4313">
              <w:rPr>
                <w:rFonts w:asciiTheme="minorHAnsi" w:hAnsiTheme="minorHAnsi" w:cstheme="minorHAnsi"/>
                <w:szCs w:val="22"/>
              </w:rPr>
              <w:t>in</w:t>
            </w:r>
            <w:proofErr w:type="gramEnd"/>
            <w:r w:rsidRPr="00BA4313">
              <w:rPr>
                <w:rFonts w:asciiTheme="minorHAnsi" w:hAnsiTheme="minorHAnsi" w:cstheme="minorHAnsi"/>
                <w:szCs w:val="22"/>
              </w:rPr>
              <w:t xml:space="preserve"> t</w:t>
            </w:r>
            <w:r w:rsidR="00185D76" w:rsidRPr="00BA4313">
              <w:rPr>
                <w:rFonts w:asciiTheme="minorHAnsi" w:hAnsiTheme="minorHAnsi" w:cstheme="minorHAnsi"/>
                <w:szCs w:val="22"/>
              </w:rPr>
              <w:t xml:space="preserve">he port been discussed?  (E.g.  </w:t>
            </w:r>
            <w:r w:rsidR="00420739" w:rsidRPr="00BA4313">
              <w:rPr>
                <w:rFonts w:asciiTheme="minorHAnsi" w:hAnsiTheme="minorHAnsi" w:cstheme="minorHAnsi"/>
                <w:szCs w:val="22"/>
              </w:rPr>
              <w:t>Loading</w:t>
            </w:r>
            <w:r w:rsidR="00185D76" w:rsidRPr="00BA4313">
              <w:rPr>
                <w:rFonts w:asciiTheme="minorHAnsi" w:hAnsiTheme="minorHAnsi" w:cstheme="minorHAnsi"/>
                <w:szCs w:val="22"/>
              </w:rPr>
              <w:t xml:space="preserve">, discharging, </w:t>
            </w:r>
            <w:r w:rsidRPr="00BA4313">
              <w:rPr>
                <w:rFonts w:asciiTheme="minorHAnsi" w:hAnsiTheme="minorHAnsi" w:cstheme="minorHAnsi"/>
                <w:szCs w:val="22"/>
              </w:rPr>
              <w:t>tank</w:t>
            </w:r>
            <w:r w:rsidR="00185D76" w:rsidRPr="00BA4313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BA4313">
              <w:rPr>
                <w:rFonts w:asciiTheme="minorHAnsi" w:hAnsiTheme="minorHAnsi" w:cstheme="minorHAnsi"/>
                <w:szCs w:val="22"/>
              </w:rPr>
              <w:t>c</w:t>
            </w:r>
            <w:r w:rsidR="00185D76" w:rsidRPr="00BA4313">
              <w:rPr>
                <w:rFonts w:asciiTheme="minorHAnsi" w:hAnsiTheme="minorHAnsi" w:cstheme="minorHAnsi"/>
                <w:szCs w:val="22"/>
              </w:rPr>
              <w:t xml:space="preserve">leaning, COW, bunkering, stores / provisions, FW, inspections, crew change </w:t>
            </w:r>
            <w:r w:rsidR="00420739" w:rsidRPr="00BA4313">
              <w:rPr>
                <w:rFonts w:asciiTheme="minorHAnsi" w:hAnsiTheme="minorHAnsi" w:cstheme="minorHAnsi"/>
                <w:szCs w:val="22"/>
              </w:rPr>
              <w:t>etc.</w:t>
            </w:r>
            <w:r w:rsidR="00185D76" w:rsidRPr="00BA4313">
              <w:rPr>
                <w:rFonts w:asciiTheme="minorHAnsi" w:hAnsiTheme="minorHAnsi" w:cstheme="minorHAnsi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32ADB1A1" w14:textId="77777777" w:rsidR="002F6CDA" w:rsidRPr="00BA4313" w:rsidRDefault="002F6CD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2F6CDA" w:rsidRPr="00BA4313" w14:paraId="0DABCAC5" w14:textId="77777777" w:rsidTr="00BA4313">
        <w:tc>
          <w:tcPr>
            <w:tcW w:w="9073" w:type="dxa"/>
            <w:shd w:val="clear" w:color="auto" w:fill="auto"/>
          </w:tcPr>
          <w:p w14:paraId="096396AF" w14:textId="77777777" w:rsidR="002F6CDA" w:rsidRPr="00BA4313" w:rsidRDefault="00185D76" w:rsidP="00185D76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 xml:space="preserve">Has the Cargo Operations Plan and Manifold arrangement been discussed in detail? </w:t>
            </w:r>
          </w:p>
        </w:tc>
        <w:tc>
          <w:tcPr>
            <w:tcW w:w="1134" w:type="dxa"/>
            <w:shd w:val="clear" w:color="auto" w:fill="auto"/>
          </w:tcPr>
          <w:p w14:paraId="4C9866C7" w14:textId="77777777" w:rsidR="002F6CDA" w:rsidRPr="00BA4313" w:rsidRDefault="002F6CD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2F6CDA" w:rsidRPr="00BA4313" w14:paraId="2225FB48" w14:textId="77777777" w:rsidTr="00BA4313">
        <w:tc>
          <w:tcPr>
            <w:tcW w:w="9073" w:type="dxa"/>
            <w:shd w:val="clear" w:color="auto" w:fill="auto"/>
          </w:tcPr>
          <w:p w14:paraId="128E9F51" w14:textId="77777777" w:rsidR="002F6CDA" w:rsidRPr="00BA4313" w:rsidRDefault="00185D76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>Has the action to be taken in case of emergency been discussed for various emergencies?  (firefighting, spillage, inhalation, ingestion, skin contact and eye contact)</w:t>
            </w:r>
          </w:p>
        </w:tc>
        <w:tc>
          <w:tcPr>
            <w:tcW w:w="1134" w:type="dxa"/>
            <w:shd w:val="clear" w:color="auto" w:fill="auto"/>
          </w:tcPr>
          <w:p w14:paraId="04829F4D" w14:textId="77777777" w:rsidR="002F6CDA" w:rsidRPr="00BA4313" w:rsidRDefault="002F6CD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2F6CDA" w:rsidRPr="00BA4313" w14:paraId="107C77DC" w14:textId="77777777" w:rsidTr="00BA4313">
        <w:tc>
          <w:tcPr>
            <w:tcW w:w="9073" w:type="dxa"/>
            <w:shd w:val="clear" w:color="auto" w:fill="auto"/>
          </w:tcPr>
          <w:p w14:paraId="2625B660" w14:textId="51D41BAD" w:rsidR="002F6CDA" w:rsidRPr="00BA4313" w:rsidRDefault="003A6291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>Has the appropriate L</w:t>
            </w:r>
            <w:r w:rsidR="00185D76" w:rsidRPr="00BA4313">
              <w:rPr>
                <w:rFonts w:asciiTheme="minorHAnsi" w:hAnsiTheme="minorHAnsi" w:cstheme="minorHAnsi"/>
                <w:szCs w:val="22"/>
              </w:rPr>
              <w:t>evel of Protection (</w:t>
            </w:r>
            <w:proofErr w:type="spellStart"/>
            <w:r w:rsidR="00185D76" w:rsidRPr="00BA4313">
              <w:rPr>
                <w:rFonts w:asciiTheme="minorHAnsi" w:hAnsiTheme="minorHAnsi" w:cstheme="minorHAnsi"/>
                <w:szCs w:val="22"/>
              </w:rPr>
              <w:t>LoP</w:t>
            </w:r>
            <w:proofErr w:type="spellEnd"/>
            <w:r w:rsidR="00185D76" w:rsidRPr="00BA4313">
              <w:rPr>
                <w:rFonts w:asciiTheme="minorHAnsi" w:hAnsiTheme="minorHAnsi" w:cstheme="minorHAnsi"/>
                <w:szCs w:val="22"/>
              </w:rPr>
              <w:t>) for the cargo to be carri</w:t>
            </w:r>
            <w:r w:rsidRPr="00BA4313">
              <w:rPr>
                <w:rFonts w:asciiTheme="minorHAnsi" w:hAnsiTheme="minorHAnsi" w:cstheme="minorHAnsi"/>
                <w:szCs w:val="22"/>
              </w:rPr>
              <w:t>ed onboard been identified and P</w:t>
            </w:r>
            <w:r w:rsidR="00185D76" w:rsidRPr="00BA4313">
              <w:rPr>
                <w:rFonts w:asciiTheme="minorHAnsi" w:hAnsiTheme="minorHAnsi" w:cstheme="minorHAnsi"/>
                <w:szCs w:val="22"/>
              </w:rPr>
              <w:t>PE requirement been explained in detail for the cargo to be carried?  (</w:t>
            </w:r>
            <w:r w:rsidR="00185D76" w:rsidRPr="00AF4DF4">
              <w:rPr>
                <w:rFonts w:asciiTheme="minorHAnsi" w:hAnsiTheme="minorHAnsi" w:cstheme="minorHAnsi"/>
                <w:szCs w:val="22"/>
              </w:rPr>
              <w:t xml:space="preserve">Chemical Tankers are to refer to </w:t>
            </w:r>
            <w:r w:rsidR="007E77CC" w:rsidRPr="00AF4DF4">
              <w:rPr>
                <w:rFonts w:asciiTheme="minorHAnsi" w:hAnsiTheme="minorHAnsi" w:cstheme="minorHAnsi"/>
                <w:szCs w:val="22"/>
              </w:rPr>
              <w:t xml:space="preserve">FOM 10.5 </w:t>
            </w:r>
            <w:r w:rsidRPr="00AF4DF4">
              <w:rPr>
                <w:rFonts w:asciiTheme="minorHAnsi" w:hAnsiTheme="minorHAnsi" w:cstheme="minorHAnsi"/>
                <w:szCs w:val="22"/>
              </w:rPr>
              <w:t>for identification of c</w:t>
            </w:r>
            <w:r w:rsidR="00185D76" w:rsidRPr="00AF4DF4">
              <w:rPr>
                <w:rFonts w:asciiTheme="minorHAnsi" w:hAnsiTheme="minorHAnsi" w:cstheme="minorHAnsi"/>
                <w:szCs w:val="22"/>
              </w:rPr>
              <w:t xml:space="preserve">argo specific </w:t>
            </w:r>
            <w:proofErr w:type="spellStart"/>
            <w:r w:rsidR="00185D76" w:rsidRPr="00AF4DF4">
              <w:rPr>
                <w:rFonts w:asciiTheme="minorHAnsi" w:hAnsiTheme="minorHAnsi" w:cstheme="minorHAnsi"/>
                <w:szCs w:val="22"/>
              </w:rPr>
              <w:t>LoP</w:t>
            </w:r>
            <w:proofErr w:type="spellEnd"/>
            <w:r w:rsidR="00185D76" w:rsidRPr="00AF4DF4">
              <w:rPr>
                <w:rFonts w:asciiTheme="minorHAnsi" w:hAnsiTheme="minorHAnsi" w:cstheme="minorHAnsi"/>
                <w:szCs w:val="22"/>
              </w:rPr>
              <w:t xml:space="preserve"> for various activities).</w:t>
            </w:r>
            <w:r w:rsidR="00185D76" w:rsidRPr="00BA4313">
              <w:rPr>
                <w:rFonts w:asciiTheme="minorHAnsi" w:hAnsiTheme="minorHAnsi" w:cstheme="minorHAnsi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0FD243B7" w14:textId="77777777" w:rsidR="002F6CDA" w:rsidRPr="00BA4313" w:rsidRDefault="002F6CD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185D76" w:rsidRPr="00BA4313" w14:paraId="150DB8D2" w14:textId="77777777" w:rsidTr="00BA4313">
        <w:tc>
          <w:tcPr>
            <w:tcW w:w="9073" w:type="dxa"/>
            <w:shd w:val="clear" w:color="auto" w:fill="auto"/>
          </w:tcPr>
          <w:p w14:paraId="120EE521" w14:textId="77777777" w:rsidR="00185D76" w:rsidRPr="00BA4313" w:rsidRDefault="00420739" w:rsidP="00185D76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>Have the</w:t>
            </w:r>
            <w:r w:rsidR="00185D76" w:rsidRPr="00BA4313">
              <w:rPr>
                <w:rFonts w:asciiTheme="minorHAnsi" w:hAnsiTheme="minorHAnsi" w:cstheme="minorHAnsi"/>
                <w:szCs w:val="22"/>
              </w:rPr>
              <w:t xml:space="preserve"> antidotes for cargoes to be carried </w:t>
            </w:r>
            <w:proofErr w:type="gramStart"/>
            <w:r w:rsidR="00185D76" w:rsidRPr="00BA4313">
              <w:rPr>
                <w:rFonts w:asciiTheme="minorHAnsi" w:hAnsiTheme="minorHAnsi" w:cstheme="minorHAnsi"/>
                <w:szCs w:val="22"/>
              </w:rPr>
              <w:t>onboard</w:t>
            </w:r>
            <w:proofErr w:type="gramEnd"/>
            <w:r w:rsidR="00185D76" w:rsidRPr="00BA4313">
              <w:rPr>
                <w:rFonts w:asciiTheme="minorHAnsi" w:hAnsiTheme="minorHAnsi" w:cstheme="minorHAnsi"/>
                <w:szCs w:val="22"/>
              </w:rPr>
              <w:t xml:space="preserve"> including method of application </w:t>
            </w:r>
            <w:r w:rsidRPr="00BA4313">
              <w:rPr>
                <w:rFonts w:asciiTheme="minorHAnsi" w:hAnsiTheme="minorHAnsi" w:cstheme="minorHAnsi"/>
                <w:szCs w:val="22"/>
              </w:rPr>
              <w:t xml:space="preserve">been </w:t>
            </w:r>
            <w:r w:rsidR="00185D76" w:rsidRPr="00BA4313">
              <w:rPr>
                <w:rFonts w:asciiTheme="minorHAnsi" w:hAnsiTheme="minorHAnsi" w:cstheme="minorHAnsi"/>
                <w:szCs w:val="22"/>
              </w:rPr>
              <w:t>explained?  (Chemical Tankers)</w:t>
            </w:r>
          </w:p>
        </w:tc>
        <w:tc>
          <w:tcPr>
            <w:tcW w:w="1134" w:type="dxa"/>
            <w:shd w:val="clear" w:color="auto" w:fill="auto"/>
          </w:tcPr>
          <w:p w14:paraId="6078CAEC" w14:textId="77777777" w:rsidR="00185D76" w:rsidRPr="00BA4313" w:rsidRDefault="00185D76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185D76" w:rsidRPr="00BA4313" w14:paraId="36E3B807" w14:textId="77777777" w:rsidTr="00BA4313">
        <w:tc>
          <w:tcPr>
            <w:tcW w:w="9073" w:type="dxa"/>
            <w:shd w:val="clear" w:color="auto" w:fill="auto"/>
          </w:tcPr>
          <w:p w14:paraId="4A781825" w14:textId="77777777" w:rsidR="00185D76" w:rsidRPr="00BA4313" w:rsidRDefault="00420739" w:rsidP="00185D76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>Has t</w:t>
            </w:r>
            <w:r w:rsidR="00185D76" w:rsidRPr="00BA4313">
              <w:rPr>
                <w:rFonts w:asciiTheme="minorHAnsi" w:hAnsiTheme="minorHAnsi" w:cstheme="minorHAnsi"/>
                <w:szCs w:val="22"/>
              </w:rPr>
              <w:t xml:space="preserve">he safety and pollution prevention equipment to be available explained? </w:t>
            </w:r>
          </w:p>
        </w:tc>
        <w:tc>
          <w:tcPr>
            <w:tcW w:w="1134" w:type="dxa"/>
            <w:shd w:val="clear" w:color="auto" w:fill="auto"/>
          </w:tcPr>
          <w:p w14:paraId="7C4324B2" w14:textId="77777777" w:rsidR="00185D76" w:rsidRPr="00BA4313" w:rsidRDefault="00185D76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185D76" w:rsidRPr="00BA4313" w14:paraId="1F60E1E7" w14:textId="77777777" w:rsidTr="00BA4313">
        <w:tc>
          <w:tcPr>
            <w:tcW w:w="9073" w:type="dxa"/>
            <w:shd w:val="clear" w:color="auto" w:fill="auto"/>
          </w:tcPr>
          <w:p w14:paraId="5917A5A8" w14:textId="77777777" w:rsidR="00185D76" w:rsidRPr="00BA4313" w:rsidRDefault="00185D76" w:rsidP="00185D76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 xml:space="preserve">Has the risk assessment for cargo operations been reviewed and discussed? </w:t>
            </w:r>
          </w:p>
        </w:tc>
        <w:tc>
          <w:tcPr>
            <w:tcW w:w="1134" w:type="dxa"/>
            <w:shd w:val="clear" w:color="auto" w:fill="auto"/>
          </w:tcPr>
          <w:p w14:paraId="7B3AF1F3" w14:textId="77777777" w:rsidR="00185D76" w:rsidRPr="00BA4313" w:rsidRDefault="00185D76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185D76" w:rsidRPr="00BA4313" w14:paraId="2B37587F" w14:textId="77777777" w:rsidTr="00BA4313">
        <w:tc>
          <w:tcPr>
            <w:tcW w:w="9073" w:type="dxa"/>
            <w:shd w:val="clear" w:color="auto" w:fill="auto"/>
          </w:tcPr>
          <w:p w14:paraId="62C720AD" w14:textId="77777777" w:rsidR="00185D76" w:rsidRPr="00BA4313" w:rsidRDefault="00185D76" w:rsidP="00185D76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 xml:space="preserve">Has the specific terminal information been discussed?  (Mooring plan, which side alongside, ship / shore gangway, manifold connection size &amp; No’s, </w:t>
            </w:r>
            <w:proofErr w:type="spellStart"/>
            <w:r w:rsidRPr="00BA4313">
              <w:rPr>
                <w:rFonts w:asciiTheme="minorHAnsi" w:hAnsiTheme="minorHAnsi" w:cstheme="minorHAnsi"/>
                <w:szCs w:val="22"/>
              </w:rPr>
              <w:t>vapour</w:t>
            </w:r>
            <w:proofErr w:type="spellEnd"/>
            <w:r w:rsidRPr="00BA4313">
              <w:rPr>
                <w:rFonts w:asciiTheme="minorHAnsi" w:hAnsiTheme="minorHAnsi" w:cstheme="minorHAnsi"/>
                <w:szCs w:val="22"/>
              </w:rPr>
              <w:t xml:space="preserve"> hose, security level </w:t>
            </w:r>
            <w:r w:rsidR="00420739" w:rsidRPr="00BA4313">
              <w:rPr>
                <w:rFonts w:asciiTheme="minorHAnsi" w:hAnsiTheme="minorHAnsi" w:cstheme="minorHAnsi"/>
                <w:szCs w:val="22"/>
              </w:rPr>
              <w:t>etc.</w:t>
            </w:r>
            <w:r w:rsidRPr="00BA4313">
              <w:rPr>
                <w:rFonts w:asciiTheme="minorHAnsi" w:hAnsiTheme="minorHAnsi" w:cstheme="minorHAnsi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0C3D6AD0" w14:textId="77777777" w:rsidR="00185D76" w:rsidRPr="00BA4313" w:rsidRDefault="00185D76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185D76" w:rsidRPr="00BA4313" w14:paraId="6D5439AD" w14:textId="77777777" w:rsidTr="00BA4313">
        <w:tc>
          <w:tcPr>
            <w:tcW w:w="9073" w:type="dxa"/>
            <w:shd w:val="clear" w:color="auto" w:fill="auto"/>
          </w:tcPr>
          <w:p w14:paraId="054ADD0D" w14:textId="77777777" w:rsidR="00185D76" w:rsidRPr="00BA4313" w:rsidRDefault="00185D76" w:rsidP="00185D76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 xml:space="preserve">Have any special requirements for individual </w:t>
            </w:r>
            <w:proofErr w:type="gramStart"/>
            <w:r w:rsidRPr="00BA4313">
              <w:rPr>
                <w:rFonts w:asciiTheme="minorHAnsi" w:hAnsiTheme="minorHAnsi" w:cstheme="minorHAnsi"/>
                <w:szCs w:val="22"/>
              </w:rPr>
              <w:t>cargoes</w:t>
            </w:r>
            <w:proofErr w:type="gramEnd"/>
            <w:r w:rsidRPr="00BA4313">
              <w:rPr>
                <w:rFonts w:asciiTheme="minorHAnsi" w:hAnsiTheme="minorHAnsi" w:cstheme="minorHAnsi"/>
                <w:szCs w:val="22"/>
              </w:rPr>
              <w:t xml:space="preserve"> (i.e. nitrogen pu</w:t>
            </w:r>
            <w:r w:rsidR="00420739" w:rsidRPr="00BA4313">
              <w:rPr>
                <w:rFonts w:asciiTheme="minorHAnsi" w:hAnsiTheme="minorHAnsi" w:cstheme="minorHAnsi"/>
                <w:szCs w:val="22"/>
              </w:rPr>
              <w:t>r</w:t>
            </w:r>
            <w:r w:rsidRPr="00BA4313">
              <w:rPr>
                <w:rFonts w:asciiTheme="minorHAnsi" w:hAnsiTheme="minorHAnsi" w:cstheme="minorHAnsi"/>
                <w:szCs w:val="22"/>
              </w:rPr>
              <w:t>ge of tanks and lines, nitrogen blankets for intended cargo, inhibitors, heating etc</w:t>
            </w:r>
            <w:r w:rsidR="00420739" w:rsidRPr="00BA4313">
              <w:rPr>
                <w:rFonts w:asciiTheme="minorHAnsi" w:hAnsiTheme="minorHAnsi" w:cstheme="minorHAnsi"/>
                <w:szCs w:val="22"/>
              </w:rPr>
              <w:t>.</w:t>
            </w:r>
            <w:r w:rsidRPr="00BA4313">
              <w:rPr>
                <w:rFonts w:asciiTheme="minorHAnsi" w:hAnsiTheme="minorHAnsi" w:cstheme="minorHAnsi"/>
                <w:szCs w:val="22"/>
              </w:rPr>
              <w:t xml:space="preserve">) been considered and complied with? </w:t>
            </w:r>
          </w:p>
        </w:tc>
        <w:tc>
          <w:tcPr>
            <w:tcW w:w="1134" w:type="dxa"/>
            <w:shd w:val="clear" w:color="auto" w:fill="auto"/>
          </w:tcPr>
          <w:p w14:paraId="240EF831" w14:textId="77777777" w:rsidR="00185D76" w:rsidRPr="00BA4313" w:rsidRDefault="00185D76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5335A5CC" w14:textId="77777777" w:rsidR="002F6CDA" w:rsidRPr="00BA4313" w:rsidRDefault="002F6CDA">
      <w:pPr>
        <w:pStyle w:val="TOCBase"/>
        <w:tabs>
          <w:tab w:val="clear" w:pos="9400"/>
        </w:tabs>
        <w:rPr>
          <w:rFonts w:asciiTheme="minorHAnsi" w:hAnsiTheme="minorHAnsi" w:cstheme="minorHAnsi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95"/>
        <w:gridCol w:w="2799"/>
        <w:gridCol w:w="283"/>
        <w:gridCol w:w="3261"/>
        <w:gridCol w:w="283"/>
        <w:gridCol w:w="2517"/>
      </w:tblGrid>
      <w:tr w:rsidR="002F6CDA" w:rsidRPr="00BA4313" w14:paraId="5D67E090" w14:textId="77777777">
        <w:tc>
          <w:tcPr>
            <w:tcW w:w="995" w:type="dxa"/>
          </w:tcPr>
          <w:p w14:paraId="4C265801" w14:textId="77777777" w:rsidR="002F6CDA" w:rsidRPr="00BA4313" w:rsidRDefault="002F6CDA">
            <w:pPr>
              <w:pStyle w:val="TOCBase"/>
              <w:tabs>
                <w:tab w:val="clear" w:pos="9400"/>
              </w:tabs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>Signed:</w:t>
            </w:r>
          </w:p>
        </w:tc>
        <w:tc>
          <w:tcPr>
            <w:tcW w:w="2799" w:type="dxa"/>
            <w:tcBorders>
              <w:bottom w:val="single" w:sz="4" w:space="0" w:color="auto"/>
            </w:tcBorders>
          </w:tcPr>
          <w:p w14:paraId="760AF07B" w14:textId="77777777" w:rsidR="002F6CDA" w:rsidRPr="00BA4313" w:rsidRDefault="002F6CDA">
            <w:pPr>
              <w:pStyle w:val="TOCBase"/>
              <w:tabs>
                <w:tab w:val="clear" w:pos="9400"/>
              </w:tabs>
              <w:rPr>
                <w:rFonts w:asciiTheme="minorHAnsi" w:hAnsiTheme="minorHAnsi" w:cstheme="minorHAnsi"/>
                <w:szCs w:val="22"/>
              </w:rPr>
            </w:pPr>
          </w:p>
          <w:p w14:paraId="1CB8A1E3" w14:textId="77777777" w:rsidR="00024BEC" w:rsidRPr="00BA4313" w:rsidRDefault="00024BEC">
            <w:pPr>
              <w:pStyle w:val="TOCBase"/>
              <w:tabs>
                <w:tab w:val="clear" w:pos="9400"/>
              </w:tabs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83" w:type="dxa"/>
          </w:tcPr>
          <w:p w14:paraId="72273709" w14:textId="77777777" w:rsidR="002F6CDA" w:rsidRPr="00BA4313" w:rsidRDefault="002F6CDA">
            <w:pPr>
              <w:pStyle w:val="TOCBase"/>
              <w:tabs>
                <w:tab w:val="clear" w:pos="9400"/>
              </w:tabs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65774F99" w14:textId="77777777" w:rsidR="002F6CDA" w:rsidRPr="00BA4313" w:rsidRDefault="002F6CDA">
            <w:pPr>
              <w:pStyle w:val="TOCBase"/>
              <w:tabs>
                <w:tab w:val="clear" w:pos="9400"/>
              </w:tabs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83" w:type="dxa"/>
          </w:tcPr>
          <w:p w14:paraId="2D35A030" w14:textId="77777777" w:rsidR="002F6CDA" w:rsidRPr="00BA4313" w:rsidRDefault="002F6CDA">
            <w:pPr>
              <w:pStyle w:val="TOCBase"/>
              <w:tabs>
                <w:tab w:val="clear" w:pos="9400"/>
              </w:tabs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517" w:type="dxa"/>
            <w:tcBorders>
              <w:bottom w:val="single" w:sz="4" w:space="0" w:color="auto"/>
            </w:tcBorders>
          </w:tcPr>
          <w:p w14:paraId="7D4F11B9" w14:textId="77777777" w:rsidR="002F6CDA" w:rsidRPr="00BA4313" w:rsidRDefault="002F6CDA">
            <w:pPr>
              <w:pStyle w:val="TOCBase"/>
              <w:tabs>
                <w:tab w:val="clear" w:pos="9400"/>
              </w:tabs>
              <w:rPr>
                <w:rFonts w:asciiTheme="minorHAnsi" w:hAnsiTheme="minorHAnsi" w:cstheme="minorHAnsi"/>
                <w:szCs w:val="22"/>
              </w:rPr>
            </w:pPr>
          </w:p>
        </w:tc>
      </w:tr>
      <w:tr w:rsidR="002F6CDA" w:rsidRPr="00BA4313" w14:paraId="355E8B2C" w14:textId="77777777">
        <w:tc>
          <w:tcPr>
            <w:tcW w:w="995" w:type="dxa"/>
          </w:tcPr>
          <w:p w14:paraId="751EE5FA" w14:textId="77777777" w:rsidR="002F6CDA" w:rsidRPr="00BA4313" w:rsidRDefault="002F6CDA">
            <w:pPr>
              <w:pStyle w:val="TOCBase"/>
              <w:tabs>
                <w:tab w:val="clear" w:pos="9400"/>
              </w:tabs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799" w:type="dxa"/>
            <w:tcBorders>
              <w:top w:val="single" w:sz="4" w:space="0" w:color="auto"/>
            </w:tcBorders>
          </w:tcPr>
          <w:p w14:paraId="3D6996B7" w14:textId="77777777" w:rsidR="002F6CDA" w:rsidRPr="00BA4313" w:rsidRDefault="002F6CDA">
            <w:pPr>
              <w:pStyle w:val="TOCBase"/>
              <w:tabs>
                <w:tab w:val="clear" w:pos="9400"/>
              </w:tabs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>Officer</w:t>
            </w:r>
          </w:p>
        </w:tc>
        <w:tc>
          <w:tcPr>
            <w:tcW w:w="283" w:type="dxa"/>
          </w:tcPr>
          <w:p w14:paraId="16C7BDBB" w14:textId="77777777" w:rsidR="002F6CDA" w:rsidRPr="00BA4313" w:rsidRDefault="002F6CDA">
            <w:pPr>
              <w:pStyle w:val="TOCBase"/>
              <w:tabs>
                <w:tab w:val="clear" w:pos="9400"/>
              </w:tabs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07C65AD8" w14:textId="77777777" w:rsidR="002F6CDA" w:rsidRPr="00BA4313" w:rsidRDefault="002F6CDA">
            <w:pPr>
              <w:pStyle w:val="TOCBase"/>
              <w:tabs>
                <w:tab w:val="clear" w:pos="9400"/>
              </w:tabs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>Master</w:t>
            </w:r>
          </w:p>
        </w:tc>
        <w:tc>
          <w:tcPr>
            <w:tcW w:w="283" w:type="dxa"/>
          </w:tcPr>
          <w:p w14:paraId="5F97D4E0" w14:textId="77777777" w:rsidR="002F6CDA" w:rsidRPr="00BA4313" w:rsidRDefault="002F6CDA">
            <w:pPr>
              <w:pStyle w:val="TOCBase"/>
              <w:tabs>
                <w:tab w:val="clear" w:pos="9400"/>
              </w:tabs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517" w:type="dxa"/>
            <w:tcBorders>
              <w:top w:val="single" w:sz="4" w:space="0" w:color="auto"/>
            </w:tcBorders>
          </w:tcPr>
          <w:p w14:paraId="5ECE8F5B" w14:textId="77777777" w:rsidR="002F6CDA" w:rsidRPr="00BA4313" w:rsidRDefault="002F6CDA">
            <w:pPr>
              <w:pStyle w:val="TOCBase"/>
              <w:tabs>
                <w:tab w:val="clear" w:pos="9400"/>
              </w:tabs>
              <w:rPr>
                <w:rFonts w:asciiTheme="minorHAnsi" w:hAnsiTheme="minorHAnsi" w:cstheme="minorHAnsi"/>
                <w:szCs w:val="22"/>
              </w:rPr>
            </w:pPr>
            <w:r w:rsidRPr="00BA4313">
              <w:rPr>
                <w:rFonts w:asciiTheme="minorHAnsi" w:hAnsiTheme="minorHAnsi" w:cstheme="minorHAnsi"/>
                <w:szCs w:val="22"/>
              </w:rPr>
              <w:t>Date</w:t>
            </w:r>
          </w:p>
        </w:tc>
      </w:tr>
    </w:tbl>
    <w:p w14:paraId="070DED28" w14:textId="77777777" w:rsidR="002F6CDA" w:rsidRPr="00BA4313" w:rsidRDefault="002F6CDA" w:rsidP="00024BEC">
      <w:pPr>
        <w:spacing w:after="80"/>
        <w:jc w:val="center"/>
        <w:rPr>
          <w:rFonts w:asciiTheme="minorHAnsi" w:hAnsiTheme="minorHAnsi" w:cstheme="minorHAnsi"/>
          <w:szCs w:val="22"/>
        </w:rPr>
      </w:pPr>
    </w:p>
    <w:sectPr w:rsidR="002F6CDA" w:rsidRPr="00BA4313" w:rsidSect="00A8784A">
      <w:headerReference w:type="default" r:id="rId11"/>
      <w:footerReference w:type="default" r:id="rId12"/>
      <w:pgSz w:w="11907" w:h="16840" w:code="9"/>
      <w:pgMar w:top="1134" w:right="851" w:bottom="851" w:left="1134" w:header="340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9D8DD" w14:textId="77777777" w:rsidR="000022B0" w:rsidRDefault="000022B0">
      <w:r>
        <w:separator/>
      </w:r>
    </w:p>
  </w:endnote>
  <w:endnote w:type="continuationSeparator" w:id="0">
    <w:p w14:paraId="655BB2DB" w14:textId="77777777" w:rsidR="000022B0" w:rsidRDefault="00002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86CB6" w14:textId="6C8B198E" w:rsidR="003A6291" w:rsidRPr="005E35F9" w:rsidRDefault="00F60C78" w:rsidP="005E35F9">
    <w:pPr>
      <w:pStyle w:val="Footer"/>
    </w:pPr>
    <w:r w:rsidRPr="005E35F9">
      <w:rPr>
        <w:rStyle w:val="PageNumbe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8C5B0" w14:textId="77777777" w:rsidR="000022B0" w:rsidRDefault="000022B0">
      <w:r>
        <w:separator/>
      </w:r>
    </w:p>
  </w:footnote>
  <w:footnote w:type="continuationSeparator" w:id="0">
    <w:p w14:paraId="1A8E0A50" w14:textId="77777777" w:rsidR="000022B0" w:rsidRDefault="00002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9" w:type="dxa"/>
      <w:jc w:val="center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830"/>
      <w:gridCol w:w="6517"/>
      <w:gridCol w:w="2002"/>
    </w:tblGrid>
    <w:tr w:rsidR="00F15924" w14:paraId="270ACC66" w14:textId="77777777" w:rsidTr="00B71B2B">
      <w:trPr>
        <w:cantSplit/>
        <w:trHeight w:val="207"/>
        <w:jc w:val="center"/>
      </w:trPr>
      <w:tc>
        <w:tcPr>
          <w:tcW w:w="1830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2E1818C" w14:textId="4EBDCB64" w:rsidR="00F15924" w:rsidRPr="007A0347" w:rsidRDefault="00F15924" w:rsidP="001E1FDD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TNK-</w:t>
          </w:r>
          <w:r w:rsidR="00FD16D5">
            <w:rPr>
              <w:b/>
              <w:bCs/>
              <w:color w:val="0070C0"/>
              <w:lang w:bidi="th-TH"/>
            </w:rPr>
            <w:t>01</w:t>
          </w:r>
        </w:p>
      </w:tc>
      <w:tc>
        <w:tcPr>
          <w:tcW w:w="6517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5033CDB9" w14:textId="77777777" w:rsidR="00F15924" w:rsidRDefault="00F15924" w:rsidP="001E1FDD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2002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6E680167" w14:textId="7BC65093" w:rsidR="00F15924" w:rsidRDefault="00F15924" w:rsidP="001E1FDD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TNK-</w:t>
          </w:r>
          <w:r w:rsidR="00FD16D5">
            <w:rPr>
              <w:rFonts w:ascii="Arial" w:hAnsi="Arial"/>
              <w:b/>
              <w:bCs/>
              <w:sz w:val="16"/>
              <w:lang w:bidi="th-TH"/>
            </w:rPr>
            <w:t>01</w:t>
          </w:r>
        </w:p>
      </w:tc>
    </w:tr>
    <w:tr w:rsidR="00F15924" w14:paraId="0A823F5C" w14:textId="77777777" w:rsidTr="00B71B2B">
      <w:trPr>
        <w:cantSplit/>
        <w:trHeight w:val="396"/>
        <w:jc w:val="center"/>
      </w:trPr>
      <w:tc>
        <w:tcPr>
          <w:tcW w:w="183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45021D2" w14:textId="77777777" w:rsidR="00F15924" w:rsidRDefault="00F15924" w:rsidP="001E1FD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17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712E5B0A" w14:textId="77777777" w:rsidR="00F15924" w:rsidRDefault="00F15924" w:rsidP="001E1FDD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200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1A67821A" w14:textId="77777777" w:rsidR="00F15924" w:rsidRPr="000C678F" w:rsidRDefault="00F15924" w:rsidP="001E1FDD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0FF6CF7A" w14:textId="77777777" w:rsidR="00F15924" w:rsidRDefault="00F15924" w:rsidP="001E1FDD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F15924" w14:paraId="4D2EDA30" w14:textId="77777777" w:rsidTr="00B71B2B">
      <w:trPr>
        <w:cantSplit/>
        <w:trHeight w:val="396"/>
        <w:jc w:val="center"/>
      </w:trPr>
      <w:tc>
        <w:tcPr>
          <w:tcW w:w="183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1C55D33" w14:textId="77777777" w:rsidR="00F15924" w:rsidRDefault="00F15924" w:rsidP="001E1FD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17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4B9550E2" w14:textId="1A6F0FE4" w:rsidR="00F15924" w:rsidRDefault="005D1B92" w:rsidP="005D1B92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  <w:r w:rsidRPr="005D1B92">
            <w:rPr>
              <w:rFonts w:ascii="Arial" w:hAnsi="Arial"/>
              <w:b/>
              <w:color w:val="000000"/>
              <w:spacing w:val="-3"/>
            </w:rPr>
            <w:t>PRE-ARRIVAL &amp; COMMENCEMENT OF CARGO OPERATIONS</w:t>
          </w:r>
        </w:p>
      </w:tc>
      <w:tc>
        <w:tcPr>
          <w:tcW w:w="200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3A4CC266" w14:textId="77777777" w:rsidR="00F15924" w:rsidRDefault="00F15924" w:rsidP="001E1FDD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2DCA83CB" w14:textId="77777777" w:rsidR="00F15924" w:rsidRDefault="00F15924" w:rsidP="001E1FDD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F15924" w14:paraId="17FBD35B" w14:textId="77777777" w:rsidTr="00B71B2B">
      <w:trPr>
        <w:cantSplit/>
        <w:trHeight w:val="45"/>
        <w:jc w:val="center"/>
      </w:trPr>
      <w:tc>
        <w:tcPr>
          <w:tcW w:w="183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9753C4E" w14:textId="77777777" w:rsidR="00F15924" w:rsidRDefault="00F15924" w:rsidP="001E1FD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17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41974025" w14:textId="77777777" w:rsidR="00F15924" w:rsidRPr="001227B7" w:rsidRDefault="00F15924" w:rsidP="001E1FDD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2002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6284B40A" w14:textId="77777777" w:rsidR="00F15924" w:rsidRDefault="00F15924" w:rsidP="001E1FDD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05B5B2EA" w14:textId="33F06CE9" w:rsidR="003A6291" w:rsidRPr="00F15924" w:rsidRDefault="003A6291" w:rsidP="00F159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585A26"/>
    <w:multiLevelType w:val="singleLevel"/>
    <w:tmpl w:val="8B4455DA"/>
    <w:lvl w:ilvl="0">
      <w:start w:val="1"/>
      <w:numFmt w:val="decimal"/>
      <w:lvlText w:val="1.%1"/>
      <w:lvlJc w:val="left"/>
      <w:pPr>
        <w:tabs>
          <w:tab w:val="num" w:pos="648"/>
        </w:tabs>
        <w:ind w:left="648" w:hanging="648"/>
      </w:pPr>
    </w:lvl>
  </w:abstractNum>
  <w:abstractNum w:abstractNumId="1" w15:restartNumberingAfterBreak="0">
    <w:nsid w:val="5DFE27F6"/>
    <w:multiLevelType w:val="singleLevel"/>
    <w:tmpl w:val="91B2BF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768F26D0"/>
    <w:multiLevelType w:val="singleLevel"/>
    <w:tmpl w:val="666EE8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32740944">
    <w:abstractNumId w:val="0"/>
  </w:num>
  <w:num w:numId="2" w16cid:durableId="1058168245">
    <w:abstractNumId w:val="2"/>
  </w:num>
  <w:num w:numId="3" w16cid:durableId="1958558137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7a0MDazMLE0NbG0NDJV0lEKTi0uzszPAykwrgUAN0hwQCwAAAA="/>
  </w:docVars>
  <w:rsids>
    <w:rsidRoot w:val="003636DC"/>
    <w:rsid w:val="000022B0"/>
    <w:rsid w:val="00011384"/>
    <w:rsid w:val="00024BEC"/>
    <w:rsid w:val="00083087"/>
    <w:rsid w:val="000A3C02"/>
    <w:rsid w:val="000B0FEF"/>
    <w:rsid w:val="000E224F"/>
    <w:rsid w:val="000E5CF7"/>
    <w:rsid w:val="000F036A"/>
    <w:rsid w:val="000F4C81"/>
    <w:rsid w:val="001358AE"/>
    <w:rsid w:val="00142753"/>
    <w:rsid w:val="00147D08"/>
    <w:rsid w:val="001622E7"/>
    <w:rsid w:val="00185D76"/>
    <w:rsid w:val="00193E0C"/>
    <w:rsid w:val="001966CF"/>
    <w:rsid w:val="001A52D6"/>
    <w:rsid w:val="001B4528"/>
    <w:rsid w:val="001F0304"/>
    <w:rsid w:val="00205472"/>
    <w:rsid w:val="00213D42"/>
    <w:rsid w:val="00225A65"/>
    <w:rsid w:val="00240C3A"/>
    <w:rsid w:val="00272069"/>
    <w:rsid w:val="002A09CF"/>
    <w:rsid w:val="002B0FA2"/>
    <w:rsid w:val="002F6CDA"/>
    <w:rsid w:val="00301703"/>
    <w:rsid w:val="00320AC0"/>
    <w:rsid w:val="00320D72"/>
    <w:rsid w:val="0032561F"/>
    <w:rsid w:val="003636DC"/>
    <w:rsid w:val="0036797A"/>
    <w:rsid w:val="003A6291"/>
    <w:rsid w:val="003C157E"/>
    <w:rsid w:val="003D12DE"/>
    <w:rsid w:val="003E5927"/>
    <w:rsid w:val="003F29BA"/>
    <w:rsid w:val="003F3751"/>
    <w:rsid w:val="004108EE"/>
    <w:rsid w:val="00420739"/>
    <w:rsid w:val="00437B93"/>
    <w:rsid w:val="00441018"/>
    <w:rsid w:val="00453773"/>
    <w:rsid w:val="0046251A"/>
    <w:rsid w:val="004642A3"/>
    <w:rsid w:val="00491AAC"/>
    <w:rsid w:val="004A74AB"/>
    <w:rsid w:val="004C083C"/>
    <w:rsid w:val="004C26E7"/>
    <w:rsid w:val="005146D5"/>
    <w:rsid w:val="00533A85"/>
    <w:rsid w:val="00537357"/>
    <w:rsid w:val="00561B4C"/>
    <w:rsid w:val="00562045"/>
    <w:rsid w:val="00562F3F"/>
    <w:rsid w:val="005663C5"/>
    <w:rsid w:val="00566A98"/>
    <w:rsid w:val="00572D0B"/>
    <w:rsid w:val="0057687A"/>
    <w:rsid w:val="0058052E"/>
    <w:rsid w:val="005A00AE"/>
    <w:rsid w:val="005A4D35"/>
    <w:rsid w:val="005B364C"/>
    <w:rsid w:val="005B408B"/>
    <w:rsid w:val="005D1B92"/>
    <w:rsid w:val="005E0280"/>
    <w:rsid w:val="005E35F9"/>
    <w:rsid w:val="00614468"/>
    <w:rsid w:val="006355F2"/>
    <w:rsid w:val="006423AE"/>
    <w:rsid w:val="00677F06"/>
    <w:rsid w:val="0068680C"/>
    <w:rsid w:val="00690447"/>
    <w:rsid w:val="006B7149"/>
    <w:rsid w:val="006B740E"/>
    <w:rsid w:val="006D6880"/>
    <w:rsid w:val="006E1B8A"/>
    <w:rsid w:val="006E36A1"/>
    <w:rsid w:val="00702DC6"/>
    <w:rsid w:val="007329A3"/>
    <w:rsid w:val="007C5FF0"/>
    <w:rsid w:val="007C6BEA"/>
    <w:rsid w:val="007E20DA"/>
    <w:rsid w:val="007E3B2C"/>
    <w:rsid w:val="007E77CC"/>
    <w:rsid w:val="00806A28"/>
    <w:rsid w:val="00854CCA"/>
    <w:rsid w:val="00856B81"/>
    <w:rsid w:val="00873228"/>
    <w:rsid w:val="00881F4F"/>
    <w:rsid w:val="00892FDC"/>
    <w:rsid w:val="008D2677"/>
    <w:rsid w:val="0090452F"/>
    <w:rsid w:val="009269E1"/>
    <w:rsid w:val="00926E30"/>
    <w:rsid w:val="009279F0"/>
    <w:rsid w:val="00944C28"/>
    <w:rsid w:val="009624DA"/>
    <w:rsid w:val="00974AAE"/>
    <w:rsid w:val="009F56E7"/>
    <w:rsid w:val="00A244A1"/>
    <w:rsid w:val="00A61D30"/>
    <w:rsid w:val="00A632D0"/>
    <w:rsid w:val="00A8784A"/>
    <w:rsid w:val="00A9670D"/>
    <w:rsid w:val="00AA51EA"/>
    <w:rsid w:val="00AB1363"/>
    <w:rsid w:val="00AC1372"/>
    <w:rsid w:val="00AC7DE9"/>
    <w:rsid w:val="00AE4B17"/>
    <w:rsid w:val="00AE55AB"/>
    <w:rsid w:val="00AF2231"/>
    <w:rsid w:val="00AF4DF4"/>
    <w:rsid w:val="00AF7E96"/>
    <w:rsid w:val="00B01F5E"/>
    <w:rsid w:val="00B166E0"/>
    <w:rsid w:val="00B2374C"/>
    <w:rsid w:val="00B36A44"/>
    <w:rsid w:val="00B4590A"/>
    <w:rsid w:val="00B71B2B"/>
    <w:rsid w:val="00B8105B"/>
    <w:rsid w:val="00B91E73"/>
    <w:rsid w:val="00BA31FC"/>
    <w:rsid w:val="00BA4313"/>
    <w:rsid w:val="00BA6722"/>
    <w:rsid w:val="00BB1FEF"/>
    <w:rsid w:val="00BB4789"/>
    <w:rsid w:val="00BB6B45"/>
    <w:rsid w:val="00BD2C52"/>
    <w:rsid w:val="00C11FF0"/>
    <w:rsid w:val="00C52293"/>
    <w:rsid w:val="00C8768F"/>
    <w:rsid w:val="00CA79B0"/>
    <w:rsid w:val="00CC2FC4"/>
    <w:rsid w:val="00CF31E2"/>
    <w:rsid w:val="00CF7850"/>
    <w:rsid w:val="00D11980"/>
    <w:rsid w:val="00D13F5A"/>
    <w:rsid w:val="00D52072"/>
    <w:rsid w:val="00D5236C"/>
    <w:rsid w:val="00D52622"/>
    <w:rsid w:val="00D770B8"/>
    <w:rsid w:val="00D87BD3"/>
    <w:rsid w:val="00D948C4"/>
    <w:rsid w:val="00D94F22"/>
    <w:rsid w:val="00DF02F3"/>
    <w:rsid w:val="00E00256"/>
    <w:rsid w:val="00E41B89"/>
    <w:rsid w:val="00E67BE4"/>
    <w:rsid w:val="00E700B8"/>
    <w:rsid w:val="00E8300D"/>
    <w:rsid w:val="00E85CDD"/>
    <w:rsid w:val="00E9427D"/>
    <w:rsid w:val="00E9770A"/>
    <w:rsid w:val="00E97BA0"/>
    <w:rsid w:val="00EB017B"/>
    <w:rsid w:val="00EC084D"/>
    <w:rsid w:val="00EE61E4"/>
    <w:rsid w:val="00EF0DF8"/>
    <w:rsid w:val="00EF151F"/>
    <w:rsid w:val="00F15924"/>
    <w:rsid w:val="00F336BC"/>
    <w:rsid w:val="00F46EF1"/>
    <w:rsid w:val="00F60C78"/>
    <w:rsid w:val="00F7424B"/>
    <w:rsid w:val="00F75227"/>
    <w:rsid w:val="00F9751A"/>
    <w:rsid w:val="00FA4554"/>
    <w:rsid w:val="00FB1389"/>
    <w:rsid w:val="00FC2C2D"/>
    <w:rsid w:val="00FD16D5"/>
    <w:rsid w:val="00FE3A80"/>
    <w:rsid w:val="00FF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DB5839"/>
  <w15:docId w15:val="{DE33FCFD-506D-40D8-A5BA-66DFCCA0C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2"/>
      <w:lang w:val="en-US" w:eastAsia="en-US"/>
    </w:rPr>
  </w:style>
  <w:style w:type="paragraph" w:styleId="Heading1">
    <w:name w:val="heading 1"/>
    <w:basedOn w:val="HeadingBase"/>
    <w:next w:val="Normal"/>
    <w:qFormat/>
    <w:pPr>
      <w:spacing w:before="242" w:after="242"/>
      <w:outlineLvl w:val="0"/>
    </w:pPr>
    <w:rPr>
      <w:caps/>
      <w:sz w:val="28"/>
    </w:rPr>
  </w:style>
  <w:style w:type="paragraph" w:styleId="Heading2">
    <w:name w:val="heading 2"/>
    <w:basedOn w:val="Normal"/>
    <w:next w:val="Normal"/>
    <w:qFormat/>
    <w:pPr>
      <w:keepNext/>
      <w:spacing w:before="100" w:after="100"/>
      <w:outlineLvl w:val="1"/>
    </w:pPr>
    <w:rPr>
      <w:rFonts w:ascii="Tahoma" w:hAnsi="Tahoma" w:cs="Tahoma"/>
      <w:b/>
      <w:bCs/>
      <w:sz w:val="16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ahoma" w:hAnsi="Tahoma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Base">
    <w:name w:val="Heading Base"/>
    <w:basedOn w:val="Normal"/>
    <w:pPr>
      <w:jc w:val="both"/>
    </w:pPr>
    <w:rPr>
      <w:rFonts w:ascii="Arial" w:hAnsi="Arial"/>
      <w:b/>
      <w:lang w:val="en-GB"/>
    </w:rPr>
  </w:style>
  <w:style w:type="paragraph" w:customStyle="1" w:styleId="TOCBase">
    <w:name w:val="TOC Base"/>
    <w:basedOn w:val="Normal"/>
    <w:pPr>
      <w:tabs>
        <w:tab w:val="right" w:pos="9400"/>
      </w:tabs>
      <w:jc w:val="both"/>
    </w:pPr>
    <w:rPr>
      <w:lang w:val="en-GB"/>
    </w:rPr>
  </w:style>
  <w:style w:type="paragraph" w:customStyle="1" w:styleId="RevisionTitle">
    <w:name w:val="Revision Title"/>
    <w:basedOn w:val="Title"/>
    <w:pPr>
      <w:spacing w:before="242" w:after="480"/>
      <w:outlineLvl w:val="9"/>
    </w:pPr>
    <w:rPr>
      <w:rFonts w:cs="Times New Roman"/>
      <w:bCs w:val="0"/>
      <w:caps/>
      <w:kern w:val="0"/>
      <w:sz w:val="24"/>
      <w:szCs w:val="20"/>
      <w:lang w:val="en-GB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ubtitle">
    <w:name w:val="Subtitle"/>
    <w:basedOn w:val="Normal"/>
    <w:qFormat/>
    <w:pPr>
      <w:spacing w:after="240"/>
      <w:jc w:val="both"/>
    </w:pPr>
    <w:rPr>
      <w:rFonts w:ascii="Arial" w:hAnsi="Arial"/>
      <w:b/>
      <w:sz w:val="24"/>
      <w:lang w:val="en-GB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List1">
    <w:name w:val="List1"/>
    <w:basedOn w:val="Normal"/>
    <w:pPr>
      <w:tabs>
        <w:tab w:val="num" w:pos="648"/>
      </w:tabs>
      <w:spacing w:after="240"/>
      <w:ind w:left="648" w:hanging="648"/>
      <w:jc w:val="both"/>
    </w:pPr>
    <w:rPr>
      <w:lang w:val="en-GB"/>
    </w:rPr>
  </w:style>
  <w:style w:type="paragraph" w:customStyle="1" w:styleId="Style1">
    <w:name w:val="Style1"/>
    <w:basedOn w:val="ListBullet"/>
    <w:pPr>
      <w:tabs>
        <w:tab w:val="clear" w:pos="360"/>
      </w:tabs>
      <w:ind w:left="0" w:firstLine="0"/>
      <w:jc w:val="center"/>
    </w:pPr>
  </w:style>
  <w:style w:type="paragraph" w:styleId="ListBullet">
    <w:name w:val="List Bullet"/>
    <w:basedOn w:val="Normal"/>
    <w:autoRedefine/>
    <w:pPr>
      <w:tabs>
        <w:tab w:val="num" w:pos="360"/>
      </w:tabs>
      <w:spacing w:after="240"/>
      <w:ind w:left="360" w:hanging="360"/>
      <w:jc w:val="both"/>
    </w:pPr>
    <w:rPr>
      <w:lang w:val="en-GB"/>
    </w:rPr>
  </w:style>
  <w:style w:type="paragraph" w:customStyle="1" w:styleId="Bullet2">
    <w:name w:val="Bullet 2"/>
    <w:basedOn w:val="Style1"/>
    <w:pPr>
      <w:tabs>
        <w:tab w:val="num" w:pos="360"/>
      </w:tabs>
      <w:ind w:left="2160" w:hanging="720"/>
      <w:jc w:val="both"/>
    </w:pPr>
  </w:style>
  <w:style w:type="paragraph" w:customStyle="1" w:styleId="Bullet1">
    <w:name w:val="Bullet1"/>
    <w:basedOn w:val="Style1"/>
    <w:pPr>
      <w:tabs>
        <w:tab w:val="num" w:pos="360"/>
      </w:tabs>
      <w:ind w:left="1440" w:hanging="720"/>
      <w:jc w:val="both"/>
    </w:pPr>
  </w:style>
  <w:style w:type="paragraph" w:styleId="Caption">
    <w:name w:val="caption"/>
    <w:basedOn w:val="Normal"/>
    <w:next w:val="Normal"/>
    <w:qFormat/>
    <w:pPr>
      <w:jc w:val="both"/>
    </w:pPr>
    <w:rPr>
      <w:b/>
      <w:sz w:val="24"/>
      <w:lang w:val="en-GB"/>
    </w:rPr>
  </w:style>
  <w:style w:type="paragraph" w:customStyle="1" w:styleId="TableText">
    <w:name w:val="Table Text"/>
    <w:basedOn w:val="Normal"/>
    <w:rsid w:val="00F15924"/>
    <w:pPr>
      <w:overflowPunct w:val="0"/>
      <w:autoSpaceDE w:val="0"/>
      <w:autoSpaceDN w:val="0"/>
      <w:adjustRightInd w:val="0"/>
      <w:textAlignment w:val="baseline"/>
    </w:pPr>
    <w:rPr>
      <w:rFonts w:eastAsia="MS Mincho"/>
      <w:sz w:val="24"/>
      <w:szCs w:val="24"/>
      <w:lang w:val="en-GB"/>
    </w:rPr>
  </w:style>
  <w:style w:type="paragraph" w:customStyle="1" w:styleId="DefaultText">
    <w:name w:val="Default Text"/>
    <w:basedOn w:val="Normal"/>
    <w:rsid w:val="00F15924"/>
    <w:pPr>
      <w:overflowPunct w:val="0"/>
      <w:autoSpaceDE w:val="0"/>
      <w:autoSpaceDN w:val="0"/>
      <w:adjustRightInd w:val="0"/>
      <w:textAlignment w:val="baseline"/>
    </w:pPr>
    <w:rPr>
      <w:rFonts w:eastAsia="MS Mincho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22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Checklistdraf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3DA564E1F3B47966C64F71F367A97" ma:contentTypeVersion="2" ma:contentTypeDescription="Create a new document." ma:contentTypeScope="" ma:versionID="abf82164c72f2eb885b8ea72314f0fd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999626859c96a97568155cf9de2c1c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E39D17-9CDF-431D-A506-B7CC92863F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027833-FB84-4145-B4B1-22FA9B23BDA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94EE98-807F-4DCF-93C8-284765FFB0E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D34E965-9C19-4CF1-AD59-DCD3EFB7D3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Checklistdraft.dot</Template>
  <TotalTime>99</TotalTime>
  <Pages>4</Pages>
  <Words>1361</Words>
  <Characters>7758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NAVIGATION  MANUAL</vt:lpstr>
    </vt:vector>
  </TitlesOfParts>
  <Company>Acomarit UK Ltd</Company>
  <LinksUpToDate>false</LinksUpToDate>
  <CharactersWithSpaces>9101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OIL 01 – PRE-ARRIVAL &amp; COMMENCEMENT OF CARGO OPERATIONS</dc:title>
  <dc:creator>Mary Cadogan</dc:creator>
  <cp:lastModifiedBy>Muhammed sabeeh</cp:lastModifiedBy>
  <cp:revision>38</cp:revision>
  <cp:lastPrinted>2011-03-10T17:07:00Z</cp:lastPrinted>
  <dcterms:created xsi:type="dcterms:W3CDTF">2020-08-04T15:19:00Z</dcterms:created>
  <dcterms:modified xsi:type="dcterms:W3CDTF">2025-02-20T11:57:00Z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outingTargetFolder">
    <vt:lpwstr>forms</vt:lpwstr>
  </property>
  <property fmtid="{D5CDD505-2E9C-101B-9397-08002B2CF9AE}" pid="3" name="MSIP_Label_a2264674-cd8f-466c-b856-e08499a2c724_Enabled">
    <vt:lpwstr>true</vt:lpwstr>
  </property>
  <property fmtid="{D5CDD505-2E9C-101B-9397-08002B2CF9AE}" pid="4" name="MSIP_Label_a2264674-cd8f-466c-b856-e08499a2c724_SetDate">
    <vt:lpwstr>2022-11-12T16:46:05Z</vt:lpwstr>
  </property>
  <property fmtid="{D5CDD505-2E9C-101B-9397-08002B2CF9AE}" pid="5" name="MSIP_Label_a2264674-cd8f-466c-b856-e08499a2c724_Method">
    <vt:lpwstr>Standard</vt:lpwstr>
  </property>
  <property fmtid="{D5CDD505-2E9C-101B-9397-08002B2CF9AE}" pid="6" name="MSIP_Label_a2264674-cd8f-466c-b856-e08499a2c724_Name">
    <vt:lpwstr>Default Un-Marked Label</vt:lpwstr>
  </property>
  <property fmtid="{D5CDD505-2E9C-101B-9397-08002B2CF9AE}" pid="7" name="MSIP_Label_a2264674-cd8f-466c-b856-e08499a2c724_SiteId">
    <vt:lpwstr>ecbee5ca-a1e4-4d4e-9c24-621b2df3f698</vt:lpwstr>
  </property>
  <property fmtid="{D5CDD505-2E9C-101B-9397-08002B2CF9AE}" pid="8" name="MSIP_Label_a2264674-cd8f-466c-b856-e08499a2c724_ActionId">
    <vt:lpwstr>450808e8-2ed4-4784-a182-1d252c761609</vt:lpwstr>
  </property>
  <property fmtid="{D5CDD505-2E9C-101B-9397-08002B2CF9AE}" pid="9" name="MSIP_Label_a2264674-cd8f-466c-b856-e08499a2c724_ContentBits">
    <vt:lpwstr>0</vt:lpwstr>
  </property>
</Properties>
</file>